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CA3" w:rsidRPr="00267994" w:rsidRDefault="00771CA3" w:rsidP="001B5964">
      <w:pPr>
        <w:pStyle w:val="ListParagraph"/>
        <w:numPr>
          <w:ilvl w:val="0"/>
          <w:numId w:val="3"/>
        </w:numPr>
        <w:ind w:left="0" w:firstLine="0"/>
        <w:jc w:val="center"/>
        <w:rPr>
          <w:b/>
          <w:sz w:val="40"/>
          <w:szCs w:val="40"/>
          <w:u w:val="single"/>
        </w:rPr>
      </w:pPr>
      <w:r w:rsidRPr="00267994">
        <w:rPr>
          <w:b/>
          <w:sz w:val="40"/>
          <w:szCs w:val="40"/>
          <w:u w:val="single"/>
        </w:rPr>
        <w:t>ZASTÁVKA</w:t>
      </w:r>
    </w:p>
    <w:p w:rsidR="00771CA3" w:rsidRPr="00267994" w:rsidRDefault="00771CA3" w:rsidP="00267994">
      <w:pPr>
        <w:rPr>
          <w:b/>
          <w:color w:val="4472C4"/>
          <w:sz w:val="40"/>
          <w:szCs w:val="40"/>
        </w:rPr>
      </w:pPr>
      <w:r w:rsidRPr="00267994">
        <w:rPr>
          <w:b/>
          <w:color w:val="4472C4"/>
          <w:sz w:val="40"/>
          <w:szCs w:val="40"/>
        </w:rPr>
        <w:t>DATUM VELIKONOC A PROČ NÁZEV VELIKONOCE???</w:t>
      </w:r>
    </w:p>
    <w:p w:rsidR="00771CA3" w:rsidRPr="00267994" w:rsidRDefault="00771CA3" w:rsidP="00157792">
      <w:pPr>
        <w:rPr>
          <w:sz w:val="40"/>
          <w:szCs w:val="40"/>
        </w:rPr>
      </w:pPr>
      <w:r w:rsidRPr="00267994">
        <w:rPr>
          <w:b/>
          <w:sz w:val="40"/>
          <w:szCs w:val="40"/>
        </w:rPr>
        <w:t>Velikonoce</w:t>
      </w:r>
      <w:r w:rsidRPr="00267994">
        <w:rPr>
          <w:sz w:val="40"/>
          <w:szCs w:val="40"/>
        </w:rPr>
        <w:t xml:space="preserve"> jsou jedním z největších křesťanských svátků. Název Velikonoce pochází </w:t>
      </w:r>
      <w:r w:rsidRPr="00267994">
        <w:rPr>
          <w:b/>
          <w:sz w:val="40"/>
          <w:szCs w:val="40"/>
        </w:rPr>
        <w:t>ze slov Velká noc</w:t>
      </w:r>
      <w:r w:rsidRPr="00267994">
        <w:rPr>
          <w:sz w:val="40"/>
          <w:szCs w:val="40"/>
        </w:rPr>
        <w:t xml:space="preserve">, tedy noc, kdy Kristus zázračně vstal z mrtvých. </w:t>
      </w:r>
    </w:p>
    <w:p w:rsidR="00771CA3" w:rsidRPr="00267994" w:rsidRDefault="00771CA3" w:rsidP="00157792">
      <w:pPr>
        <w:rPr>
          <w:sz w:val="40"/>
          <w:szCs w:val="40"/>
        </w:rPr>
      </w:pPr>
      <w:r w:rsidRPr="00267994">
        <w:rPr>
          <w:b/>
          <w:sz w:val="40"/>
          <w:szCs w:val="40"/>
        </w:rPr>
        <w:t>Datum Velikonoc</w:t>
      </w:r>
      <w:r w:rsidRPr="00267994">
        <w:rPr>
          <w:sz w:val="40"/>
          <w:szCs w:val="40"/>
        </w:rPr>
        <w:t>, je pohyblivé. Velikonoční neděle může být slavena v době mezi 22. březnem a 25. dubnem. Proč? S čím souvisí ustanovení datumu?</w:t>
      </w:r>
    </w:p>
    <w:p w:rsidR="00771CA3" w:rsidRPr="00267994" w:rsidRDefault="00771CA3" w:rsidP="00157792">
      <w:pPr>
        <w:rPr>
          <w:sz w:val="40"/>
          <w:szCs w:val="40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9" o:spid="_x0000_s1026" type="#_x0000_t75" alt="Halloweenská noc bude jedinečná, oblohu rozzáří modrý Měsíc - tn.cz" style="position:absolute;margin-left:292.2pt;margin-top:31.25pt;width:206.4pt;height:137.4pt;z-index:-251672576;visibility:visible" wrapcoords="-79 0 -79 21482 21600 21482 21600 0 -79 0">
            <v:imagedata r:id="rId5" o:title=""/>
            <w10:wrap type="tight"/>
          </v:shape>
        </w:pict>
      </w:r>
      <w:r w:rsidRPr="00267994">
        <w:rPr>
          <w:b/>
          <w:sz w:val="40"/>
          <w:szCs w:val="40"/>
        </w:rPr>
        <w:t>Velikonoční neděle</w:t>
      </w:r>
      <w:r w:rsidRPr="00267994">
        <w:rPr>
          <w:sz w:val="40"/>
          <w:szCs w:val="40"/>
        </w:rPr>
        <w:t xml:space="preserve"> je ustanovena jako </w:t>
      </w:r>
      <w:r w:rsidRPr="00267994">
        <w:rPr>
          <w:b/>
          <w:sz w:val="40"/>
          <w:szCs w:val="40"/>
        </w:rPr>
        <w:t>první neděle po prvním jarním úplňku.</w:t>
      </w:r>
      <w:r w:rsidRPr="00267994">
        <w:rPr>
          <w:sz w:val="40"/>
          <w:szCs w:val="40"/>
        </w:rPr>
        <w:t xml:space="preserve"> </w:t>
      </w:r>
    </w:p>
    <w:p w:rsidR="00771CA3" w:rsidRPr="00267994" w:rsidRDefault="00771CA3" w:rsidP="00157792">
      <w:pPr>
        <w:rPr>
          <w:sz w:val="40"/>
          <w:szCs w:val="40"/>
        </w:rPr>
      </w:pPr>
      <w:r w:rsidRPr="00267994">
        <w:rPr>
          <w:sz w:val="40"/>
          <w:szCs w:val="40"/>
        </w:rPr>
        <w:t xml:space="preserve">Asi všichni víte, kdy slavíme první jarní den, že? </w:t>
      </w:r>
    </w:p>
    <w:p w:rsidR="00771CA3" w:rsidRPr="00267994" w:rsidRDefault="00771CA3" w:rsidP="00157792">
      <w:pPr>
        <w:rPr>
          <w:sz w:val="40"/>
          <w:szCs w:val="40"/>
        </w:rPr>
      </w:pPr>
      <w:r w:rsidRPr="00267994">
        <w:rPr>
          <w:sz w:val="40"/>
          <w:szCs w:val="40"/>
        </w:rPr>
        <w:t>A tak první úplněk po prvním jarním dnu nám prozradí, kdy bude letos velikonoční neděle.</w:t>
      </w:r>
    </w:p>
    <w:p w:rsidR="00771CA3" w:rsidRPr="00267994" w:rsidRDefault="00771CA3" w:rsidP="00157792">
      <w:pPr>
        <w:rPr>
          <w:sz w:val="40"/>
          <w:szCs w:val="40"/>
        </w:rPr>
      </w:pPr>
      <w:r w:rsidRPr="00267994">
        <w:rPr>
          <w:sz w:val="40"/>
          <w:szCs w:val="40"/>
        </w:rPr>
        <w:t>První jarní den je 21.3. a první úplněk po tomto dni je 28.3. (neděle)</w:t>
      </w:r>
      <w:r>
        <w:rPr>
          <w:sz w:val="40"/>
          <w:szCs w:val="40"/>
        </w:rPr>
        <w:t>.</w:t>
      </w:r>
      <w:r w:rsidRPr="00267994">
        <w:rPr>
          <w:sz w:val="40"/>
          <w:szCs w:val="40"/>
        </w:rPr>
        <w:t xml:space="preserve"> Tudíž první neděle po prvním jarním úplňku je neděle následující po 28.3. </w:t>
      </w:r>
    </w:p>
    <w:p w:rsidR="00771CA3" w:rsidRPr="00267994" w:rsidRDefault="00771CA3" w:rsidP="00157792">
      <w:pPr>
        <w:rPr>
          <w:sz w:val="40"/>
          <w:szCs w:val="40"/>
        </w:rPr>
      </w:pPr>
      <w:r w:rsidRPr="00267994">
        <w:rPr>
          <w:b/>
          <w:sz w:val="40"/>
          <w:szCs w:val="40"/>
        </w:rPr>
        <w:t>Neděle velikonoční</w:t>
      </w:r>
      <w:r w:rsidRPr="00267994">
        <w:rPr>
          <w:sz w:val="40"/>
          <w:szCs w:val="40"/>
        </w:rPr>
        <w:t xml:space="preserve"> bude tedy </w:t>
      </w:r>
      <w:r w:rsidRPr="00267994">
        <w:rPr>
          <w:b/>
          <w:sz w:val="40"/>
          <w:szCs w:val="40"/>
        </w:rPr>
        <w:t>letos 4. 4.</w:t>
      </w:r>
    </w:p>
    <w:p w:rsidR="00771CA3" w:rsidRPr="00267994" w:rsidRDefault="00771CA3" w:rsidP="00267994">
      <w:pPr>
        <w:pStyle w:val="ListParagraph"/>
        <w:numPr>
          <w:ilvl w:val="0"/>
          <w:numId w:val="5"/>
        </w:numPr>
        <w:rPr>
          <w:sz w:val="40"/>
          <w:szCs w:val="40"/>
        </w:rPr>
      </w:pPr>
      <w:r w:rsidRPr="00267994">
        <w:rPr>
          <w:b/>
          <w:color w:val="4472C4"/>
          <w:sz w:val="40"/>
          <w:szCs w:val="40"/>
        </w:rPr>
        <w:t xml:space="preserve">ÚKOL </w:t>
      </w:r>
      <w:r w:rsidRPr="00267994">
        <w:rPr>
          <w:b/>
          <w:sz w:val="40"/>
          <w:szCs w:val="40"/>
        </w:rPr>
        <w:t>- Zkuste si sami vypočítat</w:t>
      </w:r>
      <w:r w:rsidRPr="00267994">
        <w:rPr>
          <w:sz w:val="40"/>
          <w:szCs w:val="40"/>
        </w:rPr>
        <w:t xml:space="preserve">, kdy se bude velikonoční neděle slavit v roce 2022!! </w:t>
      </w:r>
    </w:p>
    <w:p w:rsidR="00771CA3" w:rsidRPr="00267994" w:rsidRDefault="00771CA3" w:rsidP="00157792">
      <w:pPr>
        <w:rPr>
          <w:sz w:val="40"/>
          <w:szCs w:val="40"/>
        </w:rPr>
      </w:pPr>
      <w:r w:rsidRPr="00267994">
        <w:rPr>
          <w:sz w:val="40"/>
          <w:szCs w:val="40"/>
        </w:rPr>
        <w:t>Za rok  bude první úplněk po prvním jarním dnu – 16.4.</w:t>
      </w:r>
      <w:r>
        <w:rPr>
          <w:sz w:val="40"/>
          <w:szCs w:val="40"/>
        </w:rPr>
        <w:t xml:space="preserve"> (sobota)</w:t>
      </w:r>
      <w:r w:rsidRPr="00267994">
        <w:rPr>
          <w:sz w:val="40"/>
          <w:szCs w:val="40"/>
        </w:rPr>
        <w:t xml:space="preserve"> </w:t>
      </w:r>
      <w:r>
        <w:rPr>
          <w:sz w:val="40"/>
          <w:szCs w:val="40"/>
        </w:rPr>
        <w:t>(</w:t>
      </w:r>
      <w:r w:rsidRPr="00267994">
        <w:rPr>
          <w:b/>
          <w:color w:val="4472C4"/>
          <w:sz w:val="40"/>
          <w:szCs w:val="40"/>
        </w:rPr>
        <w:t>Velikonoční neděle se tedy bude slavit…</w:t>
      </w:r>
    </w:p>
    <w:p w:rsidR="00771CA3" w:rsidRPr="00E97023" w:rsidRDefault="00771CA3" w:rsidP="00157792">
      <w:pPr>
        <w:rPr>
          <w:sz w:val="40"/>
          <w:szCs w:val="40"/>
        </w:rPr>
      </w:pPr>
      <w:r w:rsidRPr="00267994">
        <w:rPr>
          <w:sz w:val="40"/>
          <w:szCs w:val="40"/>
        </w:rPr>
        <w:t xml:space="preserve">Správnou odpověď ke kontrole </w:t>
      </w:r>
      <w:r w:rsidRPr="00267994">
        <w:rPr>
          <w:b/>
          <w:sz w:val="40"/>
          <w:szCs w:val="40"/>
        </w:rPr>
        <w:t>hledej v okolí pár metrů</w:t>
      </w:r>
      <w:r w:rsidRPr="00E97023">
        <w:rPr>
          <w:sz w:val="40"/>
          <w:szCs w:val="40"/>
        </w:rPr>
        <w:t>.</w:t>
      </w:r>
    </w:p>
    <w:p w:rsidR="00771CA3" w:rsidRDefault="00771CA3" w:rsidP="00412855">
      <w:pPr>
        <w:jc w:val="center"/>
        <w:rPr>
          <w:b/>
          <w:sz w:val="48"/>
          <w:szCs w:val="48"/>
        </w:rPr>
      </w:pPr>
    </w:p>
    <w:p w:rsidR="00771CA3" w:rsidRDefault="00771CA3" w:rsidP="00412855">
      <w:pPr>
        <w:jc w:val="center"/>
        <w:rPr>
          <w:b/>
          <w:sz w:val="48"/>
          <w:szCs w:val="48"/>
        </w:rPr>
      </w:pPr>
    </w:p>
    <w:p w:rsidR="00771CA3" w:rsidRDefault="00771CA3" w:rsidP="00412855">
      <w:pPr>
        <w:jc w:val="center"/>
        <w:rPr>
          <w:b/>
          <w:sz w:val="48"/>
          <w:szCs w:val="48"/>
        </w:rPr>
      </w:pPr>
    </w:p>
    <w:p w:rsidR="00771CA3" w:rsidRDefault="00771CA3" w:rsidP="00412855">
      <w:pPr>
        <w:jc w:val="center"/>
        <w:rPr>
          <w:b/>
          <w:sz w:val="144"/>
          <w:szCs w:val="144"/>
        </w:rPr>
      </w:pPr>
    </w:p>
    <w:p w:rsidR="00771CA3" w:rsidRDefault="00771CA3" w:rsidP="00412855">
      <w:pPr>
        <w:jc w:val="center"/>
        <w:rPr>
          <w:b/>
          <w:sz w:val="144"/>
          <w:szCs w:val="144"/>
        </w:rPr>
      </w:pPr>
    </w:p>
    <w:p w:rsidR="00771CA3" w:rsidRDefault="00771CA3" w:rsidP="00412855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17</w:t>
      </w:r>
      <w:r w:rsidRPr="00267994">
        <w:rPr>
          <w:b/>
          <w:sz w:val="144"/>
          <w:szCs w:val="144"/>
        </w:rPr>
        <w:t xml:space="preserve">.4. </w:t>
      </w:r>
    </w:p>
    <w:p w:rsidR="00771CA3" w:rsidRDefault="00771CA3" w:rsidP="00412855">
      <w:pPr>
        <w:jc w:val="center"/>
        <w:rPr>
          <w:b/>
          <w:sz w:val="52"/>
          <w:szCs w:val="52"/>
        </w:rPr>
      </w:pPr>
      <w:r w:rsidRPr="004B7B27">
        <w:rPr>
          <w:b/>
          <w:sz w:val="52"/>
          <w:szCs w:val="52"/>
        </w:rPr>
        <w:t xml:space="preserve">(16. 4. je dnem prvního jarního úplňku – </w:t>
      </w:r>
    </w:p>
    <w:p w:rsidR="00771CA3" w:rsidRDefault="00771CA3" w:rsidP="00412855">
      <w:pPr>
        <w:jc w:val="center"/>
        <w:rPr>
          <w:b/>
          <w:sz w:val="52"/>
          <w:szCs w:val="52"/>
        </w:rPr>
      </w:pPr>
      <w:r w:rsidRPr="004B7B27">
        <w:rPr>
          <w:b/>
          <w:sz w:val="52"/>
          <w:szCs w:val="52"/>
        </w:rPr>
        <w:t xml:space="preserve">připadá na sobotu. </w:t>
      </w:r>
    </w:p>
    <w:p w:rsidR="00771CA3" w:rsidRDefault="00771CA3" w:rsidP="00412855">
      <w:pPr>
        <w:jc w:val="center"/>
        <w:rPr>
          <w:b/>
          <w:sz w:val="52"/>
          <w:szCs w:val="52"/>
        </w:rPr>
      </w:pPr>
      <w:r w:rsidRPr="004B7B27">
        <w:rPr>
          <w:b/>
          <w:sz w:val="52"/>
          <w:szCs w:val="52"/>
        </w:rPr>
        <w:t xml:space="preserve">Neděle velikonoční je tedy </w:t>
      </w:r>
    </w:p>
    <w:p w:rsidR="00771CA3" w:rsidRPr="004B7B27" w:rsidRDefault="00771CA3" w:rsidP="00412855">
      <w:pPr>
        <w:jc w:val="center"/>
        <w:rPr>
          <w:b/>
          <w:sz w:val="52"/>
          <w:szCs w:val="52"/>
        </w:rPr>
      </w:pPr>
      <w:r w:rsidRPr="004B7B27">
        <w:rPr>
          <w:b/>
          <w:sz w:val="52"/>
          <w:szCs w:val="52"/>
        </w:rPr>
        <w:t>hned po této sobotě, tudíž 17.4.)</w:t>
      </w:r>
    </w:p>
    <w:p w:rsidR="00771CA3" w:rsidRPr="00267994" w:rsidRDefault="00771CA3" w:rsidP="001B596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771CA3" w:rsidRDefault="00771CA3" w:rsidP="001B5964">
      <w:pPr>
        <w:pStyle w:val="ListParagraph"/>
        <w:ind w:left="0"/>
        <w:jc w:val="center"/>
        <w:rPr>
          <w:b/>
          <w:sz w:val="40"/>
          <w:szCs w:val="40"/>
        </w:rPr>
      </w:pPr>
      <w:r>
        <w:rPr>
          <w:b/>
          <w:sz w:val="40"/>
          <w:szCs w:val="40"/>
          <w:u w:val="single"/>
        </w:rPr>
        <w:t xml:space="preserve">2. </w:t>
      </w:r>
      <w:r w:rsidRPr="00267994">
        <w:rPr>
          <w:b/>
          <w:sz w:val="40"/>
          <w:szCs w:val="40"/>
          <w:u w:val="single"/>
        </w:rPr>
        <w:t>ZASTÁVKA</w:t>
      </w:r>
    </w:p>
    <w:p w:rsidR="00771CA3" w:rsidRPr="00267994" w:rsidRDefault="00771CA3" w:rsidP="00267994">
      <w:pPr>
        <w:pStyle w:val="ListParagraph"/>
        <w:jc w:val="center"/>
        <w:rPr>
          <w:b/>
          <w:color w:val="0070C0"/>
          <w:sz w:val="40"/>
          <w:szCs w:val="40"/>
        </w:rPr>
      </w:pPr>
      <w:r w:rsidRPr="00267994">
        <w:rPr>
          <w:b/>
          <w:color w:val="0070C0"/>
          <w:sz w:val="40"/>
          <w:szCs w:val="40"/>
        </w:rPr>
        <w:t>KDO JE KŘESŤAN???</w:t>
      </w:r>
    </w:p>
    <w:p w:rsidR="00771CA3" w:rsidRDefault="00771CA3" w:rsidP="00412855">
      <w:pPr>
        <w:jc w:val="center"/>
        <w:rPr>
          <w:b/>
          <w:sz w:val="40"/>
          <w:szCs w:val="40"/>
        </w:rPr>
      </w:pPr>
      <w:r w:rsidRPr="001B5964">
        <w:rPr>
          <w:b/>
          <w:sz w:val="40"/>
          <w:szCs w:val="40"/>
        </w:rPr>
        <w:t>Křesťan je člověk, který náleží Kristu, tedy ho následuje.</w:t>
      </w:r>
    </w:p>
    <w:p w:rsidR="00771CA3" w:rsidRDefault="00771CA3" w:rsidP="00412855">
      <w:pPr>
        <w:jc w:val="center"/>
        <w:rPr>
          <w:sz w:val="40"/>
          <w:szCs w:val="40"/>
        </w:rPr>
      </w:pPr>
      <w:r>
        <w:rPr>
          <w:b/>
          <w:sz w:val="40"/>
          <w:szCs w:val="40"/>
        </w:rPr>
        <w:t>Formálně vstupují křesťané do církve křtem</w:t>
      </w:r>
      <w:r w:rsidRPr="00267994">
        <w:rPr>
          <w:b/>
          <w:sz w:val="40"/>
          <w:szCs w:val="40"/>
        </w:rPr>
        <w:t>.</w:t>
      </w:r>
    </w:p>
    <w:p w:rsidR="00771CA3" w:rsidRPr="00267994" w:rsidRDefault="00771CA3" w:rsidP="00412855">
      <w:pPr>
        <w:jc w:val="center"/>
        <w:rPr>
          <w:sz w:val="40"/>
          <w:szCs w:val="40"/>
        </w:rPr>
      </w:pPr>
      <w:r w:rsidRPr="00267994">
        <w:rPr>
          <w:sz w:val="40"/>
          <w:szCs w:val="40"/>
        </w:rPr>
        <w:t xml:space="preserve">(Křtem se viditelným znamením </w:t>
      </w:r>
      <w:r>
        <w:rPr>
          <w:sz w:val="40"/>
          <w:szCs w:val="40"/>
        </w:rPr>
        <w:t>vyjadřu</w:t>
      </w:r>
      <w:r w:rsidRPr="00267994">
        <w:rPr>
          <w:sz w:val="40"/>
          <w:szCs w:val="40"/>
        </w:rPr>
        <w:t>je, že křtěný člověk patří Bohu a je s Bohem navždy spojen)</w:t>
      </w:r>
    </w:p>
    <w:p w:rsidR="00771CA3" w:rsidRDefault="00771CA3" w:rsidP="007D3759">
      <w:pPr>
        <w:jc w:val="center"/>
        <w:rPr>
          <w:b/>
          <w:sz w:val="40"/>
          <w:szCs w:val="40"/>
        </w:rPr>
      </w:pPr>
      <w:r w:rsidRPr="00267994">
        <w:rPr>
          <w:sz w:val="40"/>
          <w:szCs w:val="40"/>
        </w:rPr>
        <w:t xml:space="preserve">O Velikonocích si právě křesťané připomínají </w:t>
      </w:r>
      <w:r w:rsidRPr="00267994">
        <w:rPr>
          <w:b/>
          <w:sz w:val="40"/>
          <w:szCs w:val="40"/>
        </w:rPr>
        <w:t>okamžik svého křtu.</w:t>
      </w:r>
    </w:p>
    <w:p w:rsidR="00771CA3" w:rsidRPr="007D3759" w:rsidRDefault="00771CA3" w:rsidP="007D3759">
      <w:pPr>
        <w:rPr>
          <w:b/>
          <w:sz w:val="40"/>
          <w:szCs w:val="40"/>
        </w:rPr>
      </w:pPr>
      <w:r>
        <w:rPr>
          <w:noProof/>
          <w:lang w:eastAsia="cs-CZ"/>
        </w:rPr>
        <w:pict>
          <v:shape id="Obrázek 10" o:spid="_x0000_s1027" type="#_x0000_t75" style="position:absolute;margin-left:10.2pt;margin-top:.75pt;width:228pt;height:124.8pt;z-index:-251671552;visibility:visible;mso-position-horizontal-relative:margin" wrapcoords="-71 0 -71 21470 21600 21470 21600 0 -71 0">
            <v:imagedata r:id="rId6" o:title=""/>
            <w10:wrap type="tight" anchorx="margin"/>
          </v:shape>
        </w:pict>
      </w:r>
      <w:r w:rsidRPr="00267994">
        <w:rPr>
          <w:sz w:val="40"/>
          <w:szCs w:val="40"/>
        </w:rPr>
        <w:t xml:space="preserve">Pokřtěni můžeme být </w:t>
      </w:r>
      <w:r w:rsidRPr="007D3759">
        <w:rPr>
          <w:b/>
          <w:sz w:val="40"/>
          <w:szCs w:val="40"/>
        </w:rPr>
        <w:t xml:space="preserve">jako malé děti, </w:t>
      </w:r>
      <w:r w:rsidRPr="00267994">
        <w:rPr>
          <w:sz w:val="40"/>
          <w:szCs w:val="40"/>
        </w:rPr>
        <w:t xml:space="preserve">pokud se pro to rozhodnou naši rodiče a zaváží se slibem, že nás budou vychovávat a učit v křesťanském duchu. </w:t>
      </w:r>
    </w:p>
    <w:p w:rsidR="00771CA3" w:rsidRPr="00267994" w:rsidRDefault="00771CA3" w:rsidP="007D3759">
      <w:pPr>
        <w:rPr>
          <w:sz w:val="40"/>
          <w:szCs w:val="40"/>
        </w:rPr>
      </w:pPr>
      <w:r>
        <w:rPr>
          <w:noProof/>
          <w:lang w:eastAsia="cs-CZ"/>
        </w:rPr>
        <w:pict>
          <v:shape id="Obrázek 11" o:spid="_x0000_s1028" type="#_x0000_t75" alt="Svátost křtu | Farnost sv. Markéty v Břevnově" style="position:absolute;margin-left:226pt;margin-top:.7pt;width:153pt;height:185.4pt;z-index:-251670528;visibility:visible;mso-position-horizontal:right;mso-position-horizontal-relative:margin" wrapcoords="-106 0 -106 21513 21600 21513 21600 0 -106 0">
            <v:imagedata r:id="rId7" o:title=""/>
            <w10:wrap type="tight" anchorx="margin"/>
          </v:shape>
        </w:pict>
      </w:r>
      <w:r w:rsidRPr="00267994">
        <w:rPr>
          <w:sz w:val="40"/>
          <w:szCs w:val="40"/>
        </w:rPr>
        <w:t xml:space="preserve">Nebo se pro křest můžeme rozhodnout </w:t>
      </w:r>
      <w:r w:rsidRPr="007D3759">
        <w:rPr>
          <w:b/>
          <w:sz w:val="40"/>
          <w:szCs w:val="40"/>
        </w:rPr>
        <w:t>v dospělosti</w:t>
      </w:r>
      <w:r w:rsidRPr="00267994">
        <w:rPr>
          <w:sz w:val="40"/>
          <w:szCs w:val="40"/>
        </w:rPr>
        <w:t xml:space="preserve">. Dospělí jsou křtěni právě o Velikonocích. </w:t>
      </w:r>
    </w:p>
    <w:p w:rsidR="00771CA3" w:rsidRDefault="00771CA3" w:rsidP="00412855">
      <w:pPr>
        <w:jc w:val="center"/>
        <w:rPr>
          <w:b/>
          <w:sz w:val="40"/>
          <w:szCs w:val="40"/>
        </w:rPr>
      </w:pPr>
      <w:r w:rsidRPr="00267994">
        <w:rPr>
          <w:b/>
          <w:sz w:val="40"/>
          <w:szCs w:val="40"/>
        </w:rPr>
        <w:t>Symboly používané při křtu jsou ČTYŘI.</w:t>
      </w:r>
    </w:p>
    <w:p w:rsidR="00771CA3" w:rsidRDefault="00771CA3" w:rsidP="00412855">
      <w:pPr>
        <w:jc w:val="center"/>
        <w:rPr>
          <w:b/>
          <w:sz w:val="40"/>
          <w:szCs w:val="40"/>
        </w:rPr>
      </w:pPr>
    </w:p>
    <w:p w:rsidR="00771CA3" w:rsidRDefault="00771CA3" w:rsidP="00412855">
      <w:pPr>
        <w:jc w:val="center"/>
        <w:rPr>
          <w:b/>
          <w:sz w:val="40"/>
          <w:szCs w:val="40"/>
        </w:rPr>
      </w:pPr>
    </w:p>
    <w:p w:rsidR="00771CA3" w:rsidRDefault="00771CA3" w:rsidP="000C47E3">
      <w:pPr>
        <w:pStyle w:val="ListParagraph"/>
        <w:numPr>
          <w:ilvl w:val="0"/>
          <w:numId w:val="5"/>
        </w:numPr>
        <w:jc w:val="center"/>
        <w:rPr>
          <w:sz w:val="40"/>
          <w:szCs w:val="40"/>
        </w:rPr>
      </w:pPr>
      <w:r w:rsidRPr="000C47E3">
        <w:rPr>
          <w:b/>
          <w:color w:val="0070C0"/>
          <w:sz w:val="40"/>
          <w:szCs w:val="40"/>
        </w:rPr>
        <w:t>ÚKOL</w:t>
      </w:r>
      <w:r>
        <w:rPr>
          <w:sz w:val="40"/>
          <w:szCs w:val="40"/>
        </w:rPr>
        <w:t xml:space="preserve"> – Hledej v okolí 4 symboly křtu.</w:t>
      </w:r>
    </w:p>
    <w:p w:rsidR="00771CA3" w:rsidRPr="000C47E3" w:rsidRDefault="00771CA3" w:rsidP="000C47E3">
      <w:pPr>
        <w:pStyle w:val="ListParagraph"/>
        <w:rPr>
          <w:sz w:val="40"/>
          <w:szCs w:val="40"/>
        </w:rPr>
      </w:pPr>
      <w:r w:rsidRPr="000C47E3">
        <w:rPr>
          <w:b/>
          <w:sz w:val="40"/>
          <w:szCs w:val="40"/>
        </w:rPr>
        <w:t>Dokážeš odhadnout</w:t>
      </w:r>
      <w:r w:rsidRPr="000C47E3">
        <w:rPr>
          <w:sz w:val="40"/>
          <w:szCs w:val="40"/>
        </w:rPr>
        <w:t xml:space="preserve">, co mají tyto 4 symboly ukazovat? </w:t>
      </w:r>
    </w:p>
    <w:p w:rsidR="00771CA3" w:rsidRDefault="00771CA3" w:rsidP="000C47E3">
      <w:pPr>
        <w:ind w:left="2124" w:firstLine="708"/>
        <w:rPr>
          <w:sz w:val="40"/>
          <w:szCs w:val="40"/>
        </w:rPr>
      </w:pPr>
      <w:r w:rsidRPr="000C47E3">
        <w:rPr>
          <w:b/>
          <w:sz w:val="40"/>
          <w:szCs w:val="40"/>
        </w:rPr>
        <w:t>Dočteš se</w:t>
      </w:r>
      <w:r w:rsidRPr="00267994">
        <w:rPr>
          <w:sz w:val="40"/>
          <w:szCs w:val="40"/>
        </w:rPr>
        <w:t xml:space="preserve"> na druhé straně.</w:t>
      </w:r>
    </w:p>
    <w:p w:rsidR="00771CA3" w:rsidRPr="00267994" w:rsidRDefault="00771CA3" w:rsidP="00D77DE5">
      <w:pPr>
        <w:ind w:left="2124" w:firstLine="708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771CA3" w:rsidRPr="00760EF0" w:rsidRDefault="00771CA3" w:rsidP="00760EF0">
      <w:pPr>
        <w:pStyle w:val="ListParagraph"/>
        <w:numPr>
          <w:ilvl w:val="0"/>
          <w:numId w:val="7"/>
        </w:numPr>
        <w:rPr>
          <w:sz w:val="40"/>
          <w:szCs w:val="40"/>
        </w:rPr>
      </w:pPr>
      <w:r>
        <w:rPr>
          <w:noProof/>
          <w:lang w:eastAsia="cs-CZ"/>
        </w:rPr>
        <w:pict>
          <v:shape id="Obrázek 3" o:spid="_x0000_s1029" type="#_x0000_t75" style="position:absolute;left:0;text-align:left;margin-left:347.2pt;margin-top:0;width:165.15pt;height:220.2pt;z-index:-251659264;visibility:visible;mso-position-horizontal-relative:margin" wrapcoords="-98 0 -98 21527 21600 21527 21600 0 -98 0">
            <v:imagedata r:id="rId8" o:title=""/>
            <w10:wrap type="tight" anchorx="margin"/>
          </v:shape>
        </w:pict>
      </w:r>
      <w:r w:rsidRPr="00760EF0">
        <w:rPr>
          <w:b/>
          <w:sz w:val="40"/>
          <w:szCs w:val="40"/>
        </w:rPr>
        <w:t xml:space="preserve">Bílé roucho </w:t>
      </w:r>
      <w:r w:rsidRPr="00760EF0">
        <w:rPr>
          <w:sz w:val="40"/>
          <w:szCs w:val="40"/>
        </w:rPr>
        <w:t xml:space="preserve">(oblečení) – Bůh tě zahalil do své lásky – </w:t>
      </w:r>
      <w:r w:rsidRPr="00760EF0">
        <w:rPr>
          <w:b/>
          <w:sz w:val="40"/>
          <w:szCs w:val="40"/>
        </w:rPr>
        <w:t xml:space="preserve">Bůh tě miluje takového, jaký jsi </w:t>
      </w:r>
      <w:r w:rsidRPr="00760EF0">
        <w:rPr>
          <w:sz w:val="40"/>
          <w:szCs w:val="40"/>
        </w:rPr>
        <w:t>navzdory tomu, že někdy jednáš zle</w:t>
      </w:r>
    </w:p>
    <w:p w:rsidR="00771CA3" w:rsidRPr="00267994" w:rsidRDefault="00771CA3" w:rsidP="004B55D4">
      <w:pPr>
        <w:rPr>
          <w:sz w:val="40"/>
          <w:szCs w:val="40"/>
        </w:rPr>
      </w:pPr>
    </w:p>
    <w:p w:rsidR="00771CA3" w:rsidRPr="00760EF0" w:rsidRDefault="00771CA3" w:rsidP="00760EF0">
      <w:pPr>
        <w:pStyle w:val="ListParagraph"/>
        <w:numPr>
          <w:ilvl w:val="0"/>
          <w:numId w:val="7"/>
        </w:numPr>
        <w:rPr>
          <w:sz w:val="40"/>
          <w:szCs w:val="40"/>
        </w:rPr>
      </w:pPr>
      <w:r w:rsidRPr="00760EF0">
        <w:rPr>
          <w:b/>
          <w:sz w:val="40"/>
          <w:szCs w:val="40"/>
        </w:rPr>
        <w:t>Voda</w:t>
      </w:r>
      <w:r w:rsidRPr="00760EF0">
        <w:rPr>
          <w:sz w:val="40"/>
          <w:szCs w:val="40"/>
        </w:rPr>
        <w:t xml:space="preserve"> – </w:t>
      </w:r>
      <w:r w:rsidRPr="00760EF0">
        <w:rPr>
          <w:b/>
          <w:sz w:val="40"/>
          <w:szCs w:val="40"/>
        </w:rPr>
        <w:t>dává život</w:t>
      </w:r>
      <w:r w:rsidRPr="00760EF0">
        <w:rPr>
          <w:sz w:val="40"/>
          <w:szCs w:val="40"/>
        </w:rPr>
        <w:t xml:space="preserve"> (od teď patříš Bohu a s ním můžeš žít život věčný i po smrti)</w:t>
      </w:r>
    </w:p>
    <w:p w:rsidR="00771CA3" w:rsidRDefault="00771CA3" w:rsidP="005048CC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536A2D">
        <w:rPr>
          <w:b/>
          <w:sz w:val="40"/>
          <w:szCs w:val="40"/>
        </w:rPr>
        <w:t>očištuje</w:t>
      </w:r>
      <w:r w:rsidRPr="00267994">
        <w:rPr>
          <w:sz w:val="40"/>
          <w:szCs w:val="40"/>
        </w:rPr>
        <w:t xml:space="preserve"> – smývá moc zla (Bůh je mocnější než zlo, ďábel)</w:t>
      </w:r>
    </w:p>
    <w:p w:rsidR="00771CA3" w:rsidRPr="00760EF0" w:rsidRDefault="00771CA3" w:rsidP="00760EF0">
      <w:pPr>
        <w:ind w:left="1140"/>
        <w:rPr>
          <w:sz w:val="40"/>
          <w:szCs w:val="40"/>
        </w:rPr>
      </w:pPr>
      <w:r>
        <w:rPr>
          <w:noProof/>
          <w:lang w:eastAsia="cs-CZ"/>
        </w:rPr>
        <w:pict>
          <v:shape id="Obrázek 6" o:spid="_x0000_s1030" type="#_x0000_t75" alt="Křestní bohoslužba | ELADA – víceúčelové centrum Církve bratrské" style="position:absolute;left:0;text-align:left;margin-left:41pt;margin-top:.9pt;width:210.65pt;height:83.95pt;z-index:-251657216;visibility:visible;mso-position-horizontal-relative:margin" wrapcoords="-77 0 -77 21407 21600 21407 21600 0 -77 0">
            <v:imagedata r:id="rId9" o:title=""/>
            <w10:wrap type="tight" anchorx="margin"/>
          </v:shape>
        </w:pict>
      </w:r>
    </w:p>
    <w:p w:rsidR="00771CA3" w:rsidRDefault="00771CA3" w:rsidP="004B55D4">
      <w:pPr>
        <w:rPr>
          <w:b/>
          <w:sz w:val="40"/>
          <w:szCs w:val="40"/>
        </w:rPr>
      </w:pPr>
    </w:p>
    <w:p w:rsidR="00771CA3" w:rsidRDefault="00771CA3" w:rsidP="004B55D4">
      <w:pPr>
        <w:rPr>
          <w:b/>
          <w:sz w:val="40"/>
          <w:szCs w:val="40"/>
        </w:rPr>
      </w:pPr>
    </w:p>
    <w:p w:rsidR="00771CA3" w:rsidRPr="00760EF0" w:rsidRDefault="00771CA3" w:rsidP="00760EF0">
      <w:pPr>
        <w:pStyle w:val="ListParagraph"/>
        <w:numPr>
          <w:ilvl w:val="0"/>
          <w:numId w:val="8"/>
        </w:numPr>
        <w:rPr>
          <w:b/>
          <w:sz w:val="40"/>
          <w:szCs w:val="40"/>
        </w:rPr>
      </w:pPr>
      <w:r>
        <w:rPr>
          <w:noProof/>
          <w:lang w:eastAsia="cs-CZ"/>
        </w:rPr>
        <w:pict>
          <v:shape id="Obrázek 7" o:spid="_x0000_s1031" type="#_x0000_t75" alt="Křest olej stock fotografie, royalty free Křest olej obrázky |  Depositphotos ®" style="position:absolute;left:0;text-align:left;margin-left:2.4pt;margin-top:6pt;width:103.8pt;height:137.6pt;z-index:-251656192;visibility:visible;mso-position-horizontal-relative:margin" wrapcoords="-157 0 -157 21482 21600 21482 21600 0 -157 0">
            <v:imagedata r:id="rId10" o:title=""/>
            <w10:wrap type="tight" anchorx="margin"/>
          </v:shape>
        </w:pict>
      </w:r>
      <w:r w:rsidRPr="00760EF0">
        <w:rPr>
          <w:b/>
          <w:sz w:val="40"/>
          <w:szCs w:val="40"/>
        </w:rPr>
        <w:t>Olej</w:t>
      </w:r>
      <w:r w:rsidRPr="00760EF0">
        <w:rPr>
          <w:sz w:val="40"/>
          <w:szCs w:val="40"/>
        </w:rPr>
        <w:t xml:space="preserve"> – pomazáním vzácným olejem (kterým byly dříve mazáni králové, panovníci), který je svěcený o Velikonocích, se dává najevo, že </w:t>
      </w:r>
      <w:r w:rsidRPr="00760EF0">
        <w:rPr>
          <w:b/>
          <w:sz w:val="40"/>
          <w:szCs w:val="40"/>
        </w:rPr>
        <w:t>jsi Bohu vzácný, jsi jedinečný, jsi v jeho očích cenný</w:t>
      </w:r>
    </w:p>
    <w:p w:rsidR="00771CA3" w:rsidRPr="00536A2D" w:rsidRDefault="00771CA3" w:rsidP="004B55D4">
      <w:pPr>
        <w:rPr>
          <w:b/>
          <w:sz w:val="40"/>
          <w:szCs w:val="40"/>
        </w:rPr>
      </w:pPr>
    </w:p>
    <w:p w:rsidR="00771CA3" w:rsidRPr="00760EF0" w:rsidRDefault="00771CA3" w:rsidP="00760EF0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760EF0">
        <w:rPr>
          <w:b/>
          <w:sz w:val="40"/>
          <w:szCs w:val="40"/>
        </w:rPr>
        <w:t xml:space="preserve">Svíce </w:t>
      </w:r>
      <w:r w:rsidRPr="00760EF0">
        <w:rPr>
          <w:sz w:val="40"/>
          <w:szCs w:val="40"/>
        </w:rPr>
        <w:t xml:space="preserve">– Bůh pro tebe </w:t>
      </w:r>
      <w:r w:rsidRPr="00760EF0">
        <w:rPr>
          <w:b/>
          <w:sz w:val="40"/>
          <w:szCs w:val="40"/>
        </w:rPr>
        <w:t>chce být světlem a rádcem</w:t>
      </w:r>
      <w:r w:rsidRPr="00760EF0">
        <w:rPr>
          <w:sz w:val="40"/>
          <w:szCs w:val="40"/>
        </w:rPr>
        <w:t xml:space="preserve"> na tvé cestě životem, kde každý z nás máme jedinečné poslání</w:t>
      </w:r>
    </w:p>
    <w:p w:rsidR="00771CA3" w:rsidRDefault="00771CA3" w:rsidP="004B55D4">
      <w:pPr>
        <w:rPr>
          <w:sz w:val="48"/>
          <w:szCs w:val="48"/>
        </w:rPr>
      </w:pPr>
      <w:r>
        <w:rPr>
          <w:noProof/>
          <w:lang w:eastAsia="cs-CZ"/>
        </w:rPr>
        <w:pict>
          <v:shape id="Obrázek 15" o:spid="_x0000_s1032" type="#_x0000_t75" alt="Paškál a křestní voda" style="position:absolute;margin-left:130.2pt;margin-top:3.85pt;width:225pt;height:150.25pt;z-index:-251655168;visibility:visible" wrapcoords="-72 0 -72 21492 21600 21492 21600 0 -72 0">
            <v:imagedata r:id="rId11" o:title=""/>
            <w10:wrap type="tight"/>
          </v:shape>
        </w:pict>
      </w: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  <w:r>
        <w:rPr>
          <w:noProof/>
          <w:lang w:eastAsia="cs-CZ"/>
        </w:rPr>
        <w:pict>
          <v:shape id="Obrázek 12" o:spid="_x0000_s1033" type="#_x0000_t75" style="position:absolute;margin-left:10.2pt;margin-top:.05pt;width:210.6pt;height:280.8pt;z-index:-251669504;visibility:visible;mso-position-horizontal-relative:margin" wrapcoords="-77 0 -77 21542 21600 21542 21600 0 -77 0">
            <v:imagedata r:id="rId8" o:title=""/>
            <w10:wrap type="tight" anchorx="margin"/>
          </v:shape>
        </w:pict>
      </w: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  <w:r>
        <w:rPr>
          <w:noProof/>
          <w:lang w:eastAsia="cs-CZ"/>
        </w:rPr>
        <w:pict>
          <v:shape id="Obrázek 13" o:spid="_x0000_s1034" type="#_x0000_t75" alt="Paškál a křestní voda" style="position:absolute;margin-left:288.6pt;margin-top:4.2pt;width:225pt;height:150.25pt;z-index:-251668480;visibility:visible" wrapcoords="-72 0 -72 21492 21600 21492 21600 0 -72 0">
            <v:imagedata r:id="rId11" o:title=""/>
            <w10:wrap type="tight"/>
          </v:shape>
        </w:pict>
      </w: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  <w:r>
        <w:rPr>
          <w:noProof/>
          <w:lang w:eastAsia="cs-CZ"/>
        </w:rPr>
        <w:pict>
          <v:shape id="Obrázek 14" o:spid="_x0000_s1035" type="#_x0000_t75" alt="Křestní bohoslužba | ELADA – víceúčelové centrum Církve bratrské" style="position:absolute;margin-left:66pt;margin-top:26.25pt;width:379.3pt;height:151.2pt;z-index:-251658240;visibility:visible" wrapcoords="-43 0 -43 21493 21600 21493 21600 0 -43 0">
            <v:imagedata r:id="rId9" o:title=""/>
            <w10:wrap type="tight"/>
          </v:shape>
        </w:pict>
      </w: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8"/>
          <w:szCs w:val="48"/>
        </w:rPr>
      </w:pPr>
    </w:p>
    <w:p w:rsidR="00771CA3" w:rsidRDefault="00771CA3" w:rsidP="004B55D4">
      <w:pPr>
        <w:rPr>
          <w:sz w:val="40"/>
          <w:szCs w:val="40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  <w:r>
        <w:rPr>
          <w:noProof/>
          <w:lang w:eastAsia="cs-CZ"/>
        </w:rPr>
        <w:pict>
          <v:shape id="Obrázek 16" o:spid="_x0000_s1036" type="#_x0000_t75" alt="Křest olej stock fotografie, royalty free Křest olej obrázky |  Depositphotos ®" style="position:absolute;left:0;text-align:left;margin-left:0;margin-top:-53.2pt;width:166.75pt;height:221pt;z-index:-251667456;visibility:visible;mso-position-horizontal:center;mso-position-horizontal-relative:margin" wrapcoords="-97 0 -97 21527 21600 21527 21600 0 -97 0">
            <v:imagedata r:id="rId10" o:title=""/>
            <w10:wrap type="tight" anchorx="margin"/>
          </v:shape>
        </w:pict>
      </w: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Default="00771CA3" w:rsidP="00861F0C">
      <w:pPr>
        <w:pStyle w:val="ListParagraph"/>
        <w:ind w:left="3552" w:firstLine="696"/>
        <w:rPr>
          <w:b/>
          <w:sz w:val="40"/>
          <w:szCs w:val="40"/>
          <w:u w:val="single"/>
        </w:rPr>
      </w:pPr>
    </w:p>
    <w:p w:rsidR="00771CA3" w:rsidRPr="00760EF0" w:rsidRDefault="00771CA3" w:rsidP="00760EF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771CA3" w:rsidRPr="00861F0C" w:rsidRDefault="00771CA3" w:rsidP="00D77DE5">
      <w:pPr>
        <w:pStyle w:val="ListParagraph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3.</w:t>
      </w:r>
      <w:r w:rsidRPr="00861F0C">
        <w:rPr>
          <w:b/>
          <w:sz w:val="40"/>
          <w:szCs w:val="40"/>
          <w:u w:val="single"/>
        </w:rPr>
        <w:t>ZASTÁVKA</w:t>
      </w:r>
    </w:p>
    <w:p w:rsidR="00771CA3" w:rsidRPr="00861F0C" w:rsidRDefault="00771CA3" w:rsidP="00AB72A3">
      <w:pPr>
        <w:jc w:val="center"/>
        <w:rPr>
          <w:b/>
          <w:color w:val="0070C0"/>
          <w:sz w:val="40"/>
          <w:szCs w:val="40"/>
        </w:rPr>
      </w:pPr>
      <w:r w:rsidRPr="00861F0C">
        <w:rPr>
          <w:b/>
          <w:color w:val="0070C0"/>
          <w:sz w:val="40"/>
          <w:szCs w:val="40"/>
        </w:rPr>
        <w:t>PŘÍPRAVA NA VELIKONOCE ZAČÍNÁ JIŽ 40 DNÍ PŘED NEDĚLÍ VELIKONOČNÍ</w:t>
      </w:r>
    </w:p>
    <w:p w:rsidR="00771CA3" w:rsidRPr="00861F0C" w:rsidRDefault="00771CA3" w:rsidP="00AB72A3">
      <w:pPr>
        <w:jc w:val="center"/>
        <w:rPr>
          <w:sz w:val="40"/>
          <w:szCs w:val="40"/>
        </w:rPr>
      </w:pPr>
      <w:r w:rsidRPr="00861F0C">
        <w:rPr>
          <w:sz w:val="40"/>
          <w:szCs w:val="40"/>
        </w:rPr>
        <w:t xml:space="preserve">Na Velikonoce se křesťané připravují </w:t>
      </w:r>
      <w:r w:rsidRPr="00861F0C">
        <w:rPr>
          <w:b/>
          <w:sz w:val="40"/>
          <w:szCs w:val="40"/>
        </w:rPr>
        <w:t>po dobu 40 dní</w:t>
      </w:r>
      <w:r w:rsidRPr="00861F0C">
        <w:rPr>
          <w:sz w:val="40"/>
          <w:szCs w:val="40"/>
        </w:rPr>
        <w:t xml:space="preserve">. Tato doba přípravy je označována </w:t>
      </w:r>
      <w:r w:rsidRPr="00861F0C">
        <w:rPr>
          <w:b/>
          <w:sz w:val="40"/>
          <w:szCs w:val="40"/>
        </w:rPr>
        <w:t>za dobu postní.</w:t>
      </w:r>
      <w:r w:rsidRPr="00861F0C">
        <w:rPr>
          <w:sz w:val="40"/>
          <w:szCs w:val="40"/>
        </w:rPr>
        <w:t xml:space="preserve"> Křesťané se v ní snaží odstranit ze svého života vše, co jim brání prožívat svůj osobní vztah s Bohem a zamýšlí se nad tím, jak tento vztah s Ním prohloubit. </w:t>
      </w:r>
    </w:p>
    <w:p w:rsidR="00771CA3" w:rsidRPr="00861F0C" w:rsidRDefault="00771CA3" w:rsidP="005E657A">
      <w:pPr>
        <w:jc w:val="center"/>
        <w:rPr>
          <w:sz w:val="40"/>
          <w:szCs w:val="40"/>
        </w:rPr>
      </w:pPr>
      <w:r w:rsidRPr="00861F0C">
        <w:rPr>
          <w:b/>
          <w:sz w:val="40"/>
          <w:szCs w:val="40"/>
        </w:rPr>
        <w:t>Doba postní začíná na tzv. Popeleční středu.</w:t>
      </w:r>
      <w:r w:rsidRPr="00861F0C">
        <w:rPr>
          <w:sz w:val="40"/>
          <w:szCs w:val="40"/>
        </w:rPr>
        <w:t xml:space="preserve"> </w:t>
      </w:r>
    </w:p>
    <w:p w:rsidR="00771CA3" w:rsidRDefault="00771CA3" w:rsidP="005E657A">
      <w:pPr>
        <w:jc w:val="center"/>
        <w:rPr>
          <w:sz w:val="40"/>
          <w:szCs w:val="40"/>
        </w:rPr>
      </w:pPr>
      <w:r w:rsidRPr="00861F0C">
        <w:rPr>
          <w:sz w:val="40"/>
          <w:szCs w:val="40"/>
        </w:rPr>
        <w:t>V ten den si věřící nechávají na hlavu sypat popel na znamení, že lidský život na zemi je dočasný. Proto bychom neměli klást důraz na hmotné bohatství, které často svádí k sobeckosti, ale zaměřit se na budování dobrých vztahů s lidmi.</w:t>
      </w:r>
    </w:p>
    <w:p w:rsidR="00771CA3" w:rsidRDefault="00771CA3" w:rsidP="005E657A">
      <w:pPr>
        <w:jc w:val="center"/>
        <w:rPr>
          <w:sz w:val="40"/>
          <w:szCs w:val="40"/>
        </w:rPr>
      </w:pPr>
      <w:r>
        <w:rPr>
          <w:noProof/>
          <w:lang w:eastAsia="cs-CZ"/>
        </w:rPr>
        <w:pict>
          <v:shape id="Obrázek 17" o:spid="_x0000_s1037" type="#_x0000_t75" style="position:absolute;left:0;text-align:left;margin-left:2in;margin-top:25.8pt;width:213pt;height:132.6pt;z-index:-251666432;visibility:visible" wrapcoords="-76 0 -76 21478 21600 21478 21600 0 -76 0">
            <v:imagedata r:id="rId12" o:title=""/>
            <w10:wrap type="tight"/>
          </v:shape>
        </w:pict>
      </w: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Pr="00861F0C" w:rsidRDefault="00771CA3" w:rsidP="005E657A">
      <w:pPr>
        <w:jc w:val="center"/>
        <w:rPr>
          <w:sz w:val="40"/>
          <w:szCs w:val="40"/>
        </w:rPr>
      </w:pPr>
    </w:p>
    <w:p w:rsidR="00771CA3" w:rsidRPr="00861F0C" w:rsidRDefault="00771CA3" w:rsidP="00861F0C">
      <w:pPr>
        <w:pStyle w:val="ListParagraph"/>
        <w:numPr>
          <w:ilvl w:val="0"/>
          <w:numId w:val="5"/>
        </w:numPr>
        <w:jc w:val="center"/>
        <w:rPr>
          <w:sz w:val="40"/>
          <w:szCs w:val="40"/>
        </w:rPr>
      </w:pPr>
      <w:r w:rsidRPr="00861F0C">
        <w:rPr>
          <w:b/>
          <w:color w:val="0070C0"/>
          <w:sz w:val="40"/>
          <w:szCs w:val="40"/>
        </w:rPr>
        <w:t>ÚKOL</w:t>
      </w:r>
      <w:r>
        <w:rPr>
          <w:b/>
          <w:sz w:val="40"/>
          <w:szCs w:val="40"/>
        </w:rPr>
        <w:t xml:space="preserve"> - </w:t>
      </w:r>
      <w:r w:rsidRPr="00861F0C">
        <w:rPr>
          <w:b/>
          <w:sz w:val="40"/>
          <w:szCs w:val="40"/>
        </w:rPr>
        <w:t>Spálením čeho vznikl tento popel?</w:t>
      </w:r>
      <w:r w:rsidRPr="00861F0C">
        <w:rPr>
          <w:sz w:val="40"/>
          <w:szCs w:val="40"/>
        </w:rPr>
        <w:t xml:space="preserve"> </w:t>
      </w:r>
    </w:p>
    <w:p w:rsidR="00771CA3" w:rsidRDefault="00771CA3" w:rsidP="005E657A">
      <w:pPr>
        <w:jc w:val="center"/>
        <w:rPr>
          <w:b/>
          <w:sz w:val="40"/>
          <w:szCs w:val="40"/>
        </w:rPr>
      </w:pPr>
      <w:r w:rsidRPr="00861F0C">
        <w:rPr>
          <w:sz w:val="40"/>
          <w:szCs w:val="40"/>
        </w:rPr>
        <w:t xml:space="preserve">Odpověď </w:t>
      </w:r>
      <w:r w:rsidRPr="00861F0C">
        <w:rPr>
          <w:b/>
          <w:sz w:val="40"/>
          <w:szCs w:val="40"/>
        </w:rPr>
        <w:t>hledej v okolí několika metrů.</w:t>
      </w: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  <w:r>
        <w:rPr>
          <w:noProof/>
          <w:lang w:eastAsia="cs-CZ"/>
        </w:rPr>
        <w:pict>
          <v:shape id="Obrázek 18" o:spid="_x0000_s1038" type="#_x0000_t75" alt="Kočičky větev - LIVOUK.CZ - Umělé květiny, dekorace a dárkové zboží" style="position:absolute;left:0;text-align:left;margin-left:101.45pt;margin-top:1.35pt;width:352.8pt;height:352.8pt;z-index:-251665408;visibility:visible;mso-position-horizontal-relative:margin" wrapcoords="-46 0 -46 21554 21600 21554 21600 0 -46 0">
            <v:imagedata r:id="rId13" o:title=""/>
            <w10:wrap type="tight" anchorx="margin"/>
          </v:shape>
        </w:pict>
      </w: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Default="00771CA3" w:rsidP="005E657A">
      <w:pPr>
        <w:jc w:val="center"/>
        <w:rPr>
          <w:sz w:val="40"/>
          <w:szCs w:val="40"/>
        </w:rPr>
      </w:pPr>
    </w:p>
    <w:p w:rsidR="00771CA3" w:rsidRPr="00861F0C" w:rsidRDefault="00771CA3" w:rsidP="005E657A">
      <w:pPr>
        <w:jc w:val="center"/>
        <w:rPr>
          <w:sz w:val="40"/>
          <w:szCs w:val="40"/>
        </w:rPr>
      </w:pPr>
    </w:p>
    <w:p w:rsidR="00771CA3" w:rsidRDefault="00771CA3" w:rsidP="0084354E">
      <w:pPr>
        <w:ind w:left="1416" w:firstLine="708"/>
        <w:rPr>
          <w:sz w:val="40"/>
          <w:szCs w:val="40"/>
        </w:rPr>
      </w:pPr>
      <w:r>
        <w:rPr>
          <w:sz w:val="40"/>
          <w:szCs w:val="40"/>
        </w:rPr>
        <w:t>S</w:t>
      </w:r>
      <w:r w:rsidRPr="00861F0C">
        <w:rPr>
          <w:sz w:val="40"/>
          <w:szCs w:val="40"/>
        </w:rPr>
        <w:t>pálením kočiček (</w:t>
      </w:r>
      <w:r>
        <w:rPr>
          <w:b/>
          <w:sz w:val="40"/>
          <w:szCs w:val="40"/>
        </w:rPr>
        <w:t xml:space="preserve">větviček </w:t>
      </w:r>
      <w:r w:rsidRPr="0084354E">
        <w:rPr>
          <w:b/>
          <w:sz w:val="40"/>
          <w:szCs w:val="40"/>
        </w:rPr>
        <w:t>vrby jívy</w:t>
      </w:r>
      <w:r w:rsidRPr="00861F0C">
        <w:rPr>
          <w:sz w:val="40"/>
          <w:szCs w:val="40"/>
        </w:rPr>
        <w:t xml:space="preserve">), </w:t>
      </w:r>
    </w:p>
    <w:p w:rsidR="00771CA3" w:rsidRDefault="00771CA3" w:rsidP="0084354E">
      <w:pPr>
        <w:ind w:left="1416" w:firstLine="708"/>
        <w:rPr>
          <w:sz w:val="40"/>
          <w:szCs w:val="40"/>
        </w:rPr>
      </w:pPr>
      <w:r w:rsidRPr="00861F0C">
        <w:rPr>
          <w:sz w:val="40"/>
          <w:szCs w:val="40"/>
        </w:rPr>
        <w:t xml:space="preserve">které se používaly při slavení </w:t>
      </w:r>
    </w:p>
    <w:p w:rsidR="00771CA3" w:rsidRDefault="00771CA3" w:rsidP="0084354E">
      <w:pPr>
        <w:ind w:left="1416" w:firstLine="708"/>
        <w:rPr>
          <w:sz w:val="40"/>
          <w:szCs w:val="40"/>
        </w:rPr>
      </w:pPr>
      <w:r w:rsidRPr="00861F0C">
        <w:rPr>
          <w:sz w:val="40"/>
          <w:szCs w:val="40"/>
        </w:rPr>
        <w:t>předešlých Velikonoc</w:t>
      </w:r>
    </w:p>
    <w:p w:rsidR="00771CA3" w:rsidRDefault="00771CA3" w:rsidP="001B5964">
      <w:pPr>
        <w:ind w:left="1416" w:firstLine="708"/>
        <w:rPr>
          <w:b/>
          <w:sz w:val="48"/>
          <w:szCs w:val="48"/>
        </w:rPr>
      </w:pPr>
      <w:r>
        <w:rPr>
          <w:sz w:val="40"/>
          <w:szCs w:val="40"/>
        </w:rPr>
        <w:br w:type="page"/>
      </w:r>
    </w:p>
    <w:p w:rsidR="00771CA3" w:rsidRPr="007145D7" w:rsidRDefault="00771CA3" w:rsidP="007145D7">
      <w:pPr>
        <w:pStyle w:val="ListParagraph"/>
        <w:ind w:left="3552" w:firstLine="696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4.</w:t>
      </w:r>
      <w:r w:rsidRPr="007145D7">
        <w:rPr>
          <w:b/>
          <w:sz w:val="48"/>
          <w:szCs w:val="48"/>
          <w:u w:val="single"/>
        </w:rPr>
        <w:t>ZASTÁVKA</w:t>
      </w:r>
    </w:p>
    <w:p w:rsidR="00771CA3" w:rsidRDefault="00771CA3" w:rsidP="005E657A">
      <w:pPr>
        <w:jc w:val="center"/>
        <w:rPr>
          <w:b/>
          <w:sz w:val="48"/>
          <w:szCs w:val="48"/>
        </w:rPr>
      </w:pPr>
      <w:r w:rsidRPr="007145D7">
        <w:rPr>
          <w:b/>
          <w:color w:val="0070C0"/>
          <w:sz w:val="48"/>
          <w:szCs w:val="48"/>
        </w:rPr>
        <w:t xml:space="preserve">SVATÝ TÝDEN </w:t>
      </w:r>
      <w:r>
        <w:rPr>
          <w:b/>
          <w:sz w:val="48"/>
          <w:szCs w:val="48"/>
        </w:rPr>
        <w:t xml:space="preserve">– TÝDEN PŘED NEDĚLÍ VELIKONOČNÍ </w:t>
      </w:r>
      <w:r w:rsidRPr="007145D7">
        <w:rPr>
          <w:b/>
          <w:color w:val="0070C0"/>
          <w:sz w:val="48"/>
          <w:szCs w:val="48"/>
        </w:rPr>
        <w:t xml:space="preserve">ZAČÍNÁ </w:t>
      </w:r>
      <w:r w:rsidRPr="007F5A99">
        <w:rPr>
          <w:b/>
          <w:color w:val="ED7D31"/>
          <w:sz w:val="48"/>
          <w:szCs w:val="48"/>
        </w:rPr>
        <w:t xml:space="preserve">TZV. KVĚTNOU NEDĚLÍ </w:t>
      </w:r>
      <w:r>
        <w:rPr>
          <w:b/>
          <w:sz w:val="48"/>
          <w:szCs w:val="48"/>
        </w:rPr>
        <w:br/>
        <w:t>(poslední postní nedělí)</w:t>
      </w:r>
    </w:p>
    <w:p w:rsidR="00771CA3" w:rsidRDefault="00771CA3" w:rsidP="005E657A">
      <w:pPr>
        <w:jc w:val="center"/>
        <w:rPr>
          <w:sz w:val="48"/>
          <w:szCs w:val="48"/>
        </w:rPr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20" o:spid="_x0000_s1039" type="#_x0000_t32" style="position:absolute;left:0;text-align:left;margin-left:180.6pt;margin-top:57.95pt;width:19.2pt;height:136.8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" strokecolor="red" strokeweight=".5pt">
            <v:stroke endarrow="block" joinstyle="miter"/>
          </v:shape>
        </w:pict>
      </w:r>
      <w:r>
        <w:rPr>
          <w:sz w:val="48"/>
          <w:szCs w:val="48"/>
        </w:rPr>
        <w:t xml:space="preserve">Název </w:t>
      </w:r>
      <w:r w:rsidRPr="002910ED">
        <w:rPr>
          <w:b/>
          <w:sz w:val="48"/>
          <w:szCs w:val="48"/>
        </w:rPr>
        <w:t>Květná neděle</w:t>
      </w:r>
      <w:r>
        <w:rPr>
          <w:sz w:val="48"/>
          <w:szCs w:val="48"/>
        </w:rPr>
        <w:t xml:space="preserve">, je podle připomínky vjezdu Ježíše do Jeruzaléma ( do místa, kde byl následně ukřižován). </w:t>
      </w:r>
    </w:p>
    <w:p w:rsidR="00771CA3" w:rsidRDefault="00771CA3" w:rsidP="005E657A">
      <w:pPr>
        <w:jc w:val="center"/>
        <w:rPr>
          <w:sz w:val="48"/>
          <w:szCs w:val="48"/>
        </w:rPr>
      </w:pPr>
      <w:r>
        <w:rPr>
          <w:noProof/>
          <w:lang w:eastAsia="cs-CZ"/>
        </w:rPr>
        <w:pict>
          <v:shape id="Obrázek 19" o:spid="_x0000_s1040" type="#_x0000_t75" style="position:absolute;left:0;text-align:left;margin-left:0;margin-top:9.7pt;width:260.45pt;height:153pt;z-index:-251664384;visibility:visible;mso-position-horizontal:center;mso-position-horizontal-relative:margin" wrapcoords="-62 0 -62 21494 21600 21494 21600 0 -62 0">
            <v:imagedata r:id="rId14" o:title=""/>
            <w10:wrap type="tight" anchorx="margin"/>
          </v:shape>
        </w:pict>
      </w: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Lidé Ježíše vítali zelenými ratolestmi. U nás lidé na připomínku této události trhají tzv. kočičky. Větvičky stromu vrby jívy. </w:t>
      </w:r>
    </w:p>
    <w:p w:rsidR="00771CA3" w:rsidRPr="002910ED" w:rsidRDefault="00771CA3" w:rsidP="005E657A">
      <w:pPr>
        <w:jc w:val="center"/>
        <w:rPr>
          <w:b/>
          <w:color w:val="0070C0"/>
          <w:sz w:val="48"/>
          <w:szCs w:val="48"/>
        </w:rPr>
      </w:pPr>
      <w:r w:rsidRPr="002910ED">
        <w:rPr>
          <w:b/>
          <w:color w:val="0070C0"/>
          <w:sz w:val="48"/>
          <w:szCs w:val="48"/>
        </w:rPr>
        <w:t xml:space="preserve">Co asi měli lidé za zelené ratolesti v rukách tenkrát v Jeruzalémě? </w:t>
      </w:r>
    </w:p>
    <w:p w:rsidR="00771CA3" w:rsidRPr="002910ED" w:rsidRDefault="00771CA3" w:rsidP="002910ED">
      <w:pPr>
        <w:pStyle w:val="ListParagraph"/>
        <w:numPr>
          <w:ilvl w:val="0"/>
          <w:numId w:val="5"/>
        </w:numPr>
        <w:jc w:val="center"/>
        <w:rPr>
          <w:b/>
          <w:sz w:val="48"/>
          <w:szCs w:val="48"/>
        </w:rPr>
      </w:pPr>
      <w:r w:rsidRPr="002910ED">
        <w:rPr>
          <w:b/>
          <w:color w:val="0070C0"/>
          <w:sz w:val="48"/>
          <w:szCs w:val="48"/>
        </w:rPr>
        <w:t>Ú</w:t>
      </w:r>
      <w:r>
        <w:rPr>
          <w:b/>
          <w:color w:val="0070C0"/>
          <w:sz w:val="48"/>
          <w:szCs w:val="48"/>
        </w:rPr>
        <w:t>KOL</w:t>
      </w:r>
      <w:r w:rsidRPr="002910ED">
        <w:rPr>
          <w:b/>
          <w:color w:val="0070C0"/>
          <w:sz w:val="48"/>
          <w:szCs w:val="48"/>
        </w:rPr>
        <w:t xml:space="preserve"> </w:t>
      </w:r>
      <w:r>
        <w:rPr>
          <w:sz w:val="48"/>
          <w:szCs w:val="48"/>
        </w:rPr>
        <w:t xml:space="preserve">– Hledej obrázek </w:t>
      </w:r>
      <w:r w:rsidRPr="002910ED">
        <w:rPr>
          <w:b/>
          <w:sz w:val="48"/>
          <w:szCs w:val="48"/>
        </w:rPr>
        <w:t xml:space="preserve">v okolí několika metrů. </w:t>
      </w: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  <w:r>
        <w:rPr>
          <w:sz w:val="48"/>
          <w:szCs w:val="48"/>
        </w:rPr>
        <w:t>Palmové listy</w:t>
      </w:r>
    </w:p>
    <w:p w:rsidR="00771CA3" w:rsidRDefault="00771CA3" w:rsidP="005E657A">
      <w:pPr>
        <w:jc w:val="center"/>
        <w:rPr>
          <w:sz w:val="48"/>
          <w:szCs w:val="48"/>
        </w:rPr>
      </w:pPr>
      <w:r>
        <w:rPr>
          <w:noProof/>
          <w:lang w:eastAsia="cs-CZ"/>
        </w:rPr>
        <w:pict>
          <v:shape id="Obrázek 21" o:spid="_x0000_s1041" type="#_x0000_t75" style="position:absolute;left:0;text-align:left;margin-left:135pt;margin-top:7.75pt;width:232.2pt;height:232.2pt;z-index:-251662336;visibility:visible" wrapcoords="-70 0 -70 21530 21600 21530 21600 0 -70 0">
            <v:imagedata r:id="rId15" o:title=""/>
            <w10:wrap type="tight"/>
          </v:shape>
        </w:pict>
      </w: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Default="00771CA3" w:rsidP="005E657A">
      <w:pPr>
        <w:jc w:val="center"/>
        <w:rPr>
          <w:sz w:val="48"/>
          <w:szCs w:val="48"/>
        </w:rPr>
      </w:pPr>
    </w:p>
    <w:p w:rsidR="00771CA3" w:rsidRPr="00D77DE5" w:rsidRDefault="00771CA3" w:rsidP="005E657A">
      <w:pPr>
        <w:jc w:val="center"/>
        <w:rPr>
          <w:b/>
          <w:sz w:val="48"/>
          <w:szCs w:val="48"/>
          <w:u w:val="single"/>
        </w:rPr>
      </w:pPr>
      <w:r>
        <w:rPr>
          <w:sz w:val="48"/>
          <w:szCs w:val="48"/>
          <w:u w:val="single"/>
        </w:rPr>
        <w:br w:type="page"/>
      </w:r>
      <w:r w:rsidRPr="00D77DE5">
        <w:rPr>
          <w:b/>
          <w:sz w:val="48"/>
          <w:szCs w:val="48"/>
          <w:u w:val="single"/>
        </w:rPr>
        <w:t>5.ZASTÁVKA</w:t>
      </w:r>
    </w:p>
    <w:p w:rsidR="00771CA3" w:rsidRPr="00330A1D" w:rsidRDefault="00771CA3" w:rsidP="005E657A">
      <w:pPr>
        <w:jc w:val="center"/>
        <w:rPr>
          <w:b/>
          <w:sz w:val="48"/>
          <w:szCs w:val="48"/>
        </w:rPr>
      </w:pPr>
      <w:r>
        <w:rPr>
          <w:sz w:val="48"/>
          <w:szCs w:val="48"/>
        </w:rPr>
        <w:t xml:space="preserve">DNY SVATÉHO TÝDNE – </w:t>
      </w:r>
      <w:r w:rsidRPr="007F5A99">
        <w:rPr>
          <w:b/>
          <w:color w:val="70AD47"/>
          <w:sz w:val="48"/>
          <w:szCs w:val="48"/>
        </w:rPr>
        <w:t>ZELENÝ ČTVRTEK</w:t>
      </w:r>
    </w:p>
    <w:p w:rsidR="00771CA3" w:rsidRDefault="00771CA3" w:rsidP="00E97023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Název je pravděpodobně od německého výrazu </w:t>
      </w:r>
      <w:r>
        <w:rPr>
          <w:i/>
          <w:sz w:val="48"/>
          <w:szCs w:val="48"/>
        </w:rPr>
        <w:t>greinen (n. grienen)</w:t>
      </w:r>
      <w:r>
        <w:rPr>
          <w:sz w:val="48"/>
          <w:szCs w:val="48"/>
        </w:rPr>
        <w:t xml:space="preserve"> jehož význam je </w:t>
      </w:r>
      <w:r w:rsidRPr="007F5A99">
        <w:rPr>
          <w:b/>
          <w:sz w:val="48"/>
          <w:szCs w:val="48"/>
        </w:rPr>
        <w:t>plakat, naříkat</w:t>
      </w:r>
      <w:r>
        <w:rPr>
          <w:sz w:val="48"/>
          <w:szCs w:val="48"/>
        </w:rPr>
        <w:t>.</w:t>
      </w:r>
    </w:p>
    <w:p w:rsidR="00771CA3" w:rsidRDefault="00771CA3" w:rsidP="005E657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Změnou hlásek vzniklo pojmenování Gründonnerstag, což se do češtiny přeložilo jako </w:t>
      </w:r>
      <w:r w:rsidRPr="007F5A99">
        <w:rPr>
          <w:b/>
          <w:sz w:val="48"/>
          <w:szCs w:val="48"/>
        </w:rPr>
        <w:t>Zelený čtvrtek</w:t>
      </w:r>
      <w:r>
        <w:rPr>
          <w:sz w:val="48"/>
          <w:szCs w:val="48"/>
        </w:rPr>
        <w:t>.</w:t>
      </w:r>
    </w:p>
    <w:p w:rsidR="00771CA3" w:rsidRPr="007F5A99" w:rsidRDefault="00771CA3" w:rsidP="005E657A">
      <w:pPr>
        <w:jc w:val="center"/>
        <w:rPr>
          <w:b/>
          <w:sz w:val="48"/>
          <w:szCs w:val="48"/>
        </w:rPr>
      </w:pPr>
      <w:r w:rsidRPr="007F5A99">
        <w:rPr>
          <w:b/>
          <w:sz w:val="48"/>
          <w:szCs w:val="48"/>
        </w:rPr>
        <w:t>Co si křesťané na Zelený čtvrtek připomínají?</w:t>
      </w:r>
    </w:p>
    <w:p w:rsidR="00771CA3" w:rsidRPr="00E32116" w:rsidRDefault="00771CA3" w:rsidP="00E32116">
      <w:pPr>
        <w:pStyle w:val="ListParagraph"/>
        <w:rPr>
          <w:b/>
          <w:color w:val="70AD47"/>
          <w:sz w:val="48"/>
          <w:szCs w:val="48"/>
        </w:rPr>
      </w:pPr>
      <w:r>
        <w:rPr>
          <w:b/>
          <w:color w:val="70AD47"/>
          <w:sz w:val="48"/>
          <w:szCs w:val="48"/>
        </w:rPr>
        <w:t>5.</w:t>
      </w:r>
      <w:r w:rsidRPr="00E32116">
        <w:rPr>
          <w:b/>
          <w:color w:val="70AD47"/>
          <w:sz w:val="48"/>
          <w:szCs w:val="48"/>
        </w:rPr>
        <w:t>ÚKOL</w:t>
      </w:r>
      <w:r>
        <w:rPr>
          <w:sz w:val="48"/>
          <w:szCs w:val="48"/>
        </w:rPr>
        <w:t xml:space="preserve"> - </w:t>
      </w:r>
      <w:r w:rsidRPr="00E32116">
        <w:rPr>
          <w:b/>
          <w:color w:val="70AD47"/>
          <w:sz w:val="48"/>
          <w:szCs w:val="48"/>
        </w:rPr>
        <w:t xml:space="preserve">Poznáš podle obrázku, o jakou událost se jedná? </w:t>
      </w:r>
    </w:p>
    <w:p w:rsidR="00771CA3" w:rsidRPr="009E620A" w:rsidRDefault="00771CA3" w:rsidP="005E657A">
      <w:pPr>
        <w:jc w:val="center"/>
        <w:rPr>
          <w:sz w:val="48"/>
          <w:szCs w:val="48"/>
        </w:rPr>
      </w:pPr>
      <w:r>
        <w:rPr>
          <w:noProof/>
          <w:lang w:eastAsia="cs-CZ"/>
        </w:rPr>
        <w:pict>
          <v:shape id="Obrázek 1" o:spid="_x0000_s1042" type="#_x0000_t75" alt="Co všechno ukrývá Poslední večeře? – Epochaplus.cz" style="position:absolute;left:0;text-align:left;margin-left:49.9pt;margin-top:19.1pt;width:453.6pt;height:230.7pt;z-index:-251677696;visibility:visible" wrapcoords="-36 0 -36 21530 21600 21530 21600 0 -36 0">
            <v:imagedata r:id="rId16" o:title=""/>
            <w10:wrap type="tight"/>
          </v:shape>
        </w:pict>
      </w:r>
    </w:p>
    <w:p w:rsidR="00771CA3" w:rsidRPr="00003F34" w:rsidRDefault="00771CA3" w:rsidP="00003F34"/>
    <w:p w:rsidR="00771CA3" w:rsidRDefault="00771CA3" w:rsidP="005E657A">
      <w:pPr>
        <w:jc w:val="center"/>
        <w:rPr>
          <w:b/>
          <w:sz w:val="48"/>
          <w:szCs w:val="48"/>
        </w:rPr>
      </w:pPr>
    </w:p>
    <w:p w:rsidR="00771CA3" w:rsidRPr="00003F34" w:rsidRDefault="00771CA3" w:rsidP="005E657A">
      <w:pPr>
        <w:jc w:val="center"/>
        <w:rPr>
          <w:b/>
          <w:sz w:val="48"/>
          <w:szCs w:val="48"/>
        </w:rPr>
      </w:pPr>
    </w:p>
    <w:p w:rsidR="00771CA3" w:rsidRDefault="00771CA3" w:rsidP="005E657A">
      <w:pPr>
        <w:ind w:left="708"/>
        <w:rPr>
          <w:b/>
          <w:sz w:val="48"/>
          <w:szCs w:val="48"/>
        </w:rPr>
      </w:pPr>
    </w:p>
    <w:p w:rsidR="00771CA3" w:rsidRDefault="00771CA3" w:rsidP="005E657A">
      <w:pPr>
        <w:ind w:left="708"/>
        <w:rPr>
          <w:b/>
          <w:sz w:val="48"/>
          <w:szCs w:val="48"/>
        </w:rPr>
      </w:pPr>
    </w:p>
    <w:p w:rsidR="00771CA3" w:rsidRDefault="00771CA3" w:rsidP="005E657A">
      <w:pPr>
        <w:ind w:left="708"/>
        <w:rPr>
          <w:b/>
          <w:sz w:val="48"/>
          <w:szCs w:val="48"/>
        </w:rPr>
      </w:pPr>
    </w:p>
    <w:p w:rsidR="00771CA3" w:rsidRDefault="00771CA3" w:rsidP="005E657A">
      <w:pPr>
        <w:ind w:left="708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Odpověď SE ZADÁNÍM DALŠÍHO ÚKOLU najdeš na druhé straně: </w:t>
      </w:r>
      <w:r>
        <w:rPr>
          <w:b/>
          <w:sz w:val="48"/>
          <w:szCs w:val="48"/>
        </w:rPr>
        <w:br w:type="page"/>
      </w:r>
      <w:r w:rsidRPr="00E32116">
        <w:rPr>
          <w:b/>
          <w:sz w:val="48"/>
          <w:szCs w:val="48"/>
        </w:rPr>
        <w:t xml:space="preserve">Událost </w:t>
      </w:r>
      <w:r w:rsidRPr="00E32116">
        <w:rPr>
          <w:sz w:val="48"/>
          <w:szCs w:val="48"/>
        </w:rPr>
        <w:t xml:space="preserve">je tzv. </w:t>
      </w:r>
      <w:r w:rsidRPr="00E32116">
        <w:rPr>
          <w:b/>
          <w:sz w:val="48"/>
          <w:szCs w:val="48"/>
        </w:rPr>
        <w:t>Poslední večeře Páně</w:t>
      </w:r>
      <w:r>
        <w:rPr>
          <w:sz w:val="48"/>
          <w:szCs w:val="48"/>
        </w:rPr>
        <w:t xml:space="preserve">, </w:t>
      </w:r>
      <w:r w:rsidRPr="00E32116">
        <w:rPr>
          <w:sz w:val="48"/>
          <w:szCs w:val="48"/>
        </w:rPr>
        <w:t xml:space="preserve">znázorněná </w:t>
      </w:r>
      <w:r w:rsidRPr="00E32116">
        <w:rPr>
          <w:b/>
          <w:sz w:val="48"/>
          <w:szCs w:val="48"/>
        </w:rPr>
        <w:t>umělcem</w:t>
      </w:r>
      <w:r>
        <w:rPr>
          <w:b/>
          <w:sz w:val="48"/>
          <w:szCs w:val="48"/>
        </w:rPr>
        <w:t>,</w:t>
      </w:r>
      <w:r w:rsidRPr="00E32116">
        <w:rPr>
          <w:b/>
          <w:sz w:val="48"/>
          <w:szCs w:val="48"/>
        </w:rPr>
        <w:t xml:space="preserve"> jehož jméno hledej v</w:t>
      </w:r>
      <w:r>
        <w:rPr>
          <w:b/>
          <w:sz w:val="48"/>
          <w:szCs w:val="48"/>
        </w:rPr>
        <w:t> </w:t>
      </w:r>
      <w:r w:rsidRPr="00E32116">
        <w:rPr>
          <w:b/>
          <w:sz w:val="48"/>
          <w:szCs w:val="48"/>
        </w:rPr>
        <w:t>okolí</w:t>
      </w:r>
      <w:r>
        <w:rPr>
          <w:b/>
          <w:sz w:val="48"/>
          <w:szCs w:val="48"/>
        </w:rPr>
        <w:t xml:space="preserve">. </w:t>
      </w: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  <w:r>
        <w:rPr>
          <w:sz w:val="48"/>
          <w:szCs w:val="48"/>
        </w:rPr>
        <w:t>O tom, co znamenala poslední večeře Páně se dozvíš na další zastávce.</w:t>
      </w: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8"/>
          <w:szCs w:val="48"/>
        </w:rPr>
      </w:pPr>
    </w:p>
    <w:p w:rsidR="00771CA3" w:rsidRPr="00E32116" w:rsidRDefault="00771CA3" w:rsidP="005E657A">
      <w:pPr>
        <w:ind w:left="708"/>
        <w:rPr>
          <w:sz w:val="48"/>
          <w:szCs w:val="48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  <w:r>
        <w:rPr>
          <w:noProof/>
          <w:lang w:eastAsia="cs-CZ"/>
        </w:rPr>
        <w:pict>
          <v:shape id="Obrázek 22" o:spid="_x0000_s1043" type="#_x0000_t75" alt="Leonardo da Vinci – Wikicitáty" style="position:absolute;left:0;text-align:left;margin-left:130.3pt;margin-top:.4pt;width:289.2pt;height:353.65pt;z-index:-251661312;visibility:visible" wrapcoords="-56 0 -56 21554 21600 21554 21600 0 -56 0">
            <v:imagedata r:id="rId17" o:title=""/>
            <w10:wrap type="tight"/>
          </v:shape>
        </w:pict>
      </w: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5E657A">
      <w:pPr>
        <w:ind w:left="708"/>
        <w:rPr>
          <w:sz w:val="40"/>
          <w:szCs w:val="40"/>
        </w:rPr>
      </w:pPr>
    </w:p>
    <w:p w:rsidR="00771CA3" w:rsidRDefault="00771CA3" w:rsidP="00E32116">
      <w:pPr>
        <w:rPr>
          <w:sz w:val="40"/>
          <w:szCs w:val="40"/>
        </w:rPr>
      </w:pPr>
    </w:p>
    <w:p w:rsidR="00771CA3" w:rsidRDefault="00771CA3" w:rsidP="00E32116">
      <w:pPr>
        <w:rPr>
          <w:sz w:val="40"/>
          <w:szCs w:val="40"/>
        </w:rPr>
      </w:pPr>
    </w:p>
    <w:p w:rsidR="00771CA3" w:rsidRDefault="00771CA3" w:rsidP="00E32116">
      <w:pPr>
        <w:shd w:val="clear" w:color="auto" w:fill="FFFFFF"/>
        <w:ind w:left="2832" w:firstLine="708"/>
        <w:rPr>
          <w:sz w:val="40"/>
          <w:szCs w:val="40"/>
        </w:rPr>
      </w:pPr>
      <w:r>
        <w:rPr>
          <w:sz w:val="40"/>
          <w:szCs w:val="40"/>
        </w:rPr>
        <w:t xml:space="preserve">LEONARDO DA VINCI </w:t>
      </w:r>
    </w:p>
    <w:p w:rsidR="00771CA3" w:rsidRPr="00E32116" w:rsidRDefault="00771CA3" w:rsidP="00E32116">
      <w:pPr>
        <w:shd w:val="clear" w:color="auto" w:fill="FFFFFF"/>
        <w:ind w:left="2832" w:firstLine="708"/>
        <w:rPr>
          <w:rFonts w:ascii="Arial" w:hAnsi="Arial" w:cs="Arial"/>
          <w:color w:val="202124"/>
          <w:sz w:val="21"/>
          <w:szCs w:val="21"/>
          <w:lang w:eastAsia="cs-CZ"/>
        </w:rPr>
      </w:pPr>
      <w:r>
        <w:rPr>
          <w:sz w:val="40"/>
          <w:szCs w:val="40"/>
        </w:rPr>
        <w:t xml:space="preserve">italský malíř (1452 – 1519) </w:t>
      </w:r>
    </w:p>
    <w:p w:rsidR="00771CA3" w:rsidRDefault="00771CA3" w:rsidP="001B5964">
      <w:pPr>
        <w:ind w:left="708"/>
        <w:jc w:val="center"/>
        <w:rPr>
          <w:b/>
          <w:sz w:val="40"/>
          <w:szCs w:val="40"/>
          <w:u w:val="single"/>
        </w:rPr>
      </w:pPr>
      <w:r>
        <w:rPr>
          <w:sz w:val="40"/>
          <w:szCs w:val="40"/>
        </w:rPr>
        <w:br w:type="page"/>
      </w:r>
      <w:r>
        <w:rPr>
          <w:b/>
          <w:sz w:val="40"/>
          <w:szCs w:val="40"/>
        </w:rPr>
        <w:t>6.</w:t>
      </w:r>
      <w:r>
        <w:rPr>
          <w:b/>
          <w:sz w:val="40"/>
          <w:szCs w:val="40"/>
          <w:u w:val="single"/>
        </w:rPr>
        <w:t>ZASTÁVKA</w:t>
      </w:r>
    </w:p>
    <w:p w:rsidR="00771CA3" w:rsidRPr="007F7EA7" w:rsidRDefault="00771CA3" w:rsidP="007F7EA7">
      <w:pPr>
        <w:ind w:left="2124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Pr="007F7EA7">
        <w:rPr>
          <w:b/>
          <w:color w:val="7030A0"/>
          <w:sz w:val="40"/>
          <w:szCs w:val="40"/>
        </w:rPr>
        <w:t>CO SE DĚLO PŘI POSLEDNÍ VEČEŘI</w:t>
      </w:r>
    </w:p>
    <w:p w:rsidR="00771CA3" w:rsidRPr="00E32116" w:rsidRDefault="00771CA3" w:rsidP="005E657A">
      <w:pPr>
        <w:ind w:left="708"/>
        <w:rPr>
          <w:sz w:val="40"/>
          <w:szCs w:val="40"/>
        </w:rPr>
      </w:pPr>
      <w:r w:rsidRPr="00E32116">
        <w:rPr>
          <w:sz w:val="40"/>
          <w:szCs w:val="40"/>
        </w:rPr>
        <w:t xml:space="preserve">Na </w:t>
      </w:r>
      <w:r w:rsidRPr="007F7EA7">
        <w:rPr>
          <w:b/>
          <w:sz w:val="40"/>
          <w:szCs w:val="40"/>
        </w:rPr>
        <w:t>Zelený čtvrtek</w:t>
      </w:r>
      <w:r w:rsidRPr="00E32116">
        <w:rPr>
          <w:sz w:val="40"/>
          <w:szCs w:val="40"/>
        </w:rPr>
        <w:t xml:space="preserve"> si křesťané připomínají událost, jak </w:t>
      </w:r>
      <w:r w:rsidRPr="007F7EA7">
        <w:rPr>
          <w:b/>
          <w:sz w:val="40"/>
          <w:szCs w:val="40"/>
        </w:rPr>
        <w:t xml:space="preserve">Ježíš naposledy večeřel se svými učedníky </w:t>
      </w:r>
      <w:r w:rsidRPr="00E32116">
        <w:rPr>
          <w:sz w:val="40"/>
          <w:szCs w:val="40"/>
        </w:rPr>
        <w:t>před svojí smrtí.</w:t>
      </w:r>
    </w:p>
    <w:p w:rsidR="00771CA3" w:rsidRPr="00E32116" w:rsidRDefault="00771CA3" w:rsidP="00330A1D">
      <w:pPr>
        <w:ind w:left="708"/>
        <w:rPr>
          <w:sz w:val="40"/>
          <w:szCs w:val="40"/>
        </w:rPr>
      </w:pPr>
      <w:r>
        <w:rPr>
          <w:noProof/>
          <w:lang w:eastAsia="cs-CZ"/>
        </w:rPr>
        <w:pict>
          <v:shape id="Obrázek 23" o:spid="_x0000_s1044" type="#_x0000_t75" alt="Co všechno ukrývá Poslední večeře? – Epochaplus.cz" style="position:absolute;left:0;text-align:left;margin-left:91.8pt;margin-top:.6pt;width:359.3pt;height:182.7pt;z-index:-251660288;visibility:visible" wrapcoords="-45 0 -45 21511 21600 21511 21600 0 -45 0">
            <v:imagedata r:id="rId16" o:title=""/>
            <w10:wrap type="tight"/>
          </v:shape>
        </w:pict>
      </w:r>
    </w:p>
    <w:p w:rsidR="00771CA3" w:rsidRDefault="00771CA3" w:rsidP="007F7EA7">
      <w:pPr>
        <w:ind w:left="1416" w:firstLine="708"/>
        <w:rPr>
          <w:b/>
          <w:sz w:val="40"/>
          <w:szCs w:val="40"/>
        </w:rPr>
      </w:pPr>
    </w:p>
    <w:p w:rsidR="00771CA3" w:rsidRDefault="00771CA3" w:rsidP="007F7EA7">
      <w:pPr>
        <w:ind w:left="1416" w:firstLine="708"/>
        <w:rPr>
          <w:b/>
          <w:sz w:val="40"/>
          <w:szCs w:val="40"/>
        </w:rPr>
      </w:pPr>
    </w:p>
    <w:p w:rsidR="00771CA3" w:rsidRDefault="00771CA3" w:rsidP="007F7EA7">
      <w:pPr>
        <w:ind w:left="1416" w:firstLine="708"/>
        <w:rPr>
          <w:b/>
          <w:sz w:val="40"/>
          <w:szCs w:val="40"/>
        </w:rPr>
      </w:pPr>
    </w:p>
    <w:p w:rsidR="00771CA3" w:rsidRDefault="00771CA3" w:rsidP="007F7EA7">
      <w:pPr>
        <w:ind w:left="1416" w:firstLine="708"/>
        <w:rPr>
          <w:b/>
          <w:sz w:val="40"/>
          <w:szCs w:val="40"/>
        </w:rPr>
      </w:pPr>
    </w:p>
    <w:p w:rsidR="00771CA3" w:rsidRDefault="00771CA3" w:rsidP="007F7EA7">
      <w:pPr>
        <w:ind w:left="1416" w:firstLine="708"/>
        <w:rPr>
          <w:b/>
          <w:sz w:val="40"/>
          <w:szCs w:val="40"/>
        </w:rPr>
      </w:pPr>
    </w:p>
    <w:p w:rsidR="00771CA3" w:rsidRPr="00E32116" w:rsidRDefault="00771CA3" w:rsidP="007F7EA7">
      <w:pPr>
        <w:ind w:left="1416" w:firstLine="708"/>
        <w:rPr>
          <w:sz w:val="40"/>
          <w:szCs w:val="40"/>
        </w:rPr>
      </w:pPr>
      <w:r w:rsidRPr="00E32116">
        <w:rPr>
          <w:b/>
          <w:sz w:val="40"/>
          <w:szCs w:val="40"/>
        </w:rPr>
        <w:t>Co se během poslední večeře odehrálo</w:t>
      </w:r>
      <w:r w:rsidRPr="00E32116">
        <w:rPr>
          <w:sz w:val="40"/>
          <w:szCs w:val="40"/>
        </w:rPr>
        <w:t xml:space="preserve">? </w:t>
      </w:r>
    </w:p>
    <w:p w:rsidR="00771CA3" w:rsidRPr="00E32116" w:rsidRDefault="00771CA3" w:rsidP="00341723">
      <w:pPr>
        <w:ind w:left="708"/>
        <w:rPr>
          <w:sz w:val="40"/>
          <w:szCs w:val="40"/>
        </w:rPr>
      </w:pPr>
      <w:r w:rsidRPr="00E32116">
        <w:rPr>
          <w:sz w:val="40"/>
          <w:szCs w:val="40"/>
        </w:rPr>
        <w:t xml:space="preserve">Ježíš </w:t>
      </w:r>
      <w:r w:rsidRPr="00E32116">
        <w:rPr>
          <w:sz w:val="40"/>
          <w:szCs w:val="40"/>
          <w:u w:val="single"/>
        </w:rPr>
        <w:t>umýval svým učedníkům nohy</w:t>
      </w:r>
      <w:r w:rsidRPr="00E32116">
        <w:rPr>
          <w:sz w:val="40"/>
          <w:szCs w:val="40"/>
        </w:rPr>
        <w:t xml:space="preserve"> na znamení, že i oni mají druhým lidem sloužit, druhé lidi milovat.</w:t>
      </w:r>
    </w:p>
    <w:p w:rsidR="00771CA3" w:rsidRPr="00E32116" w:rsidRDefault="00771CA3" w:rsidP="00341723">
      <w:pPr>
        <w:ind w:left="708"/>
        <w:rPr>
          <w:sz w:val="40"/>
          <w:szCs w:val="40"/>
        </w:rPr>
      </w:pPr>
      <w:r w:rsidRPr="00E32116">
        <w:rPr>
          <w:sz w:val="40"/>
          <w:szCs w:val="40"/>
        </w:rPr>
        <w:t xml:space="preserve">Ježíš učedníkům </w:t>
      </w:r>
      <w:r w:rsidRPr="00E32116">
        <w:rPr>
          <w:sz w:val="40"/>
          <w:szCs w:val="40"/>
          <w:u w:val="single"/>
        </w:rPr>
        <w:t>prozradil, že ho druhý den čeká smrt</w:t>
      </w:r>
      <w:r w:rsidRPr="00E32116">
        <w:rPr>
          <w:sz w:val="40"/>
          <w:szCs w:val="40"/>
        </w:rPr>
        <w:t>, kdy položí život za všechny lidi, dobré i zlé, aby přemohl definitivně smrt. Tím otevřel pro lidi možnost návratu k Bohu a věčnému životu po smrti.</w:t>
      </w:r>
    </w:p>
    <w:p w:rsidR="00771CA3" w:rsidRPr="00E32116" w:rsidRDefault="00771CA3" w:rsidP="00341723">
      <w:pPr>
        <w:ind w:left="708"/>
        <w:rPr>
          <w:sz w:val="40"/>
          <w:szCs w:val="40"/>
        </w:rPr>
      </w:pPr>
      <w:r w:rsidRPr="00E32116">
        <w:rPr>
          <w:sz w:val="40"/>
          <w:szCs w:val="40"/>
        </w:rPr>
        <w:t xml:space="preserve">Ježíš </w:t>
      </w:r>
      <w:r w:rsidRPr="00E32116">
        <w:rPr>
          <w:sz w:val="40"/>
          <w:szCs w:val="40"/>
          <w:u w:val="single"/>
        </w:rPr>
        <w:t>vyslovil přání,</w:t>
      </w:r>
      <w:r w:rsidRPr="00E32116">
        <w:rPr>
          <w:sz w:val="40"/>
          <w:szCs w:val="40"/>
        </w:rPr>
        <w:t xml:space="preserve"> aby se učedníci i po jeho smrti scházeli u stolu při lámání chleba a setkávali se tak s ním. </w:t>
      </w:r>
    </w:p>
    <w:p w:rsidR="00771CA3" w:rsidRDefault="00771CA3" w:rsidP="00341723">
      <w:pPr>
        <w:ind w:left="708"/>
        <w:rPr>
          <w:sz w:val="40"/>
          <w:szCs w:val="40"/>
        </w:rPr>
      </w:pPr>
      <w:r w:rsidRPr="00E32116">
        <w:rPr>
          <w:sz w:val="40"/>
          <w:szCs w:val="40"/>
        </w:rPr>
        <w:t xml:space="preserve">Tím ustanovil kněžství a slavení mší svatých. </w:t>
      </w:r>
    </w:p>
    <w:p w:rsidR="00771CA3" w:rsidRDefault="00771CA3" w:rsidP="00B52F2F">
      <w:pPr>
        <w:pStyle w:val="ListParagraph"/>
        <w:rPr>
          <w:sz w:val="40"/>
          <w:szCs w:val="40"/>
        </w:rPr>
      </w:pPr>
      <w:r>
        <w:rPr>
          <w:b/>
          <w:color w:val="7030A0"/>
          <w:sz w:val="40"/>
          <w:szCs w:val="40"/>
          <w:u w:val="single"/>
        </w:rPr>
        <w:t>6.</w:t>
      </w:r>
      <w:r w:rsidRPr="00B52F2F">
        <w:rPr>
          <w:b/>
          <w:color w:val="7030A0"/>
          <w:sz w:val="40"/>
          <w:szCs w:val="40"/>
          <w:u w:val="single"/>
        </w:rPr>
        <w:t>ÚKOL</w:t>
      </w:r>
      <w:r>
        <w:rPr>
          <w:b/>
          <w:sz w:val="40"/>
          <w:szCs w:val="40"/>
          <w:u w:val="single"/>
        </w:rPr>
        <w:t xml:space="preserve"> - </w:t>
      </w:r>
      <w:r w:rsidRPr="00B52F2F">
        <w:rPr>
          <w:b/>
          <w:sz w:val="40"/>
          <w:szCs w:val="40"/>
          <w:u w:val="single"/>
        </w:rPr>
        <w:t>Otázka pro nejmenší</w:t>
      </w:r>
      <w:r w:rsidRPr="00B52F2F">
        <w:rPr>
          <w:sz w:val="40"/>
          <w:szCs w:val="40"/>
        </w:rPr>
        <w:t>: Dokážeš spočítat, kolik učedníků na večeři bylo?</w:t>
      </w:r>
    </w:p>
    <w:p w:rsidR="00771CA3" w:rsidRDefault="00771CA3" w:rsidP="00B52F2F">
      <w:pPr>
        <w:pStyle w:val="ListParagraph"/>
        <w:rPr>
          <w:b/>
          <w:color w:val="7030A0"/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b/>
          <w:color w:val="7030A0"/>
          <w:sz w:val="40"/>
          <w:szCs w:val="40"/>
        </w:rPr>
        <w:t>Otázka pro starší – Dokážeš poskládat jména učedníků, kteří s Ježíšem na poslední večeři byli?</w:t>
      </w:r>
    </w:p>
    <w:p w:rsidR="00771CA3" w:rsidRDefault="00771CA3" w:rsidP="00B52F2F">
      <w:pPr>
        <w:pStyle w:val="ListParagraph"/>
        <w:rPr>
          <w:sz w:val="40"/>
          <w:szCs w:val="40"/>
        </w:rPr>
      </w:pPr>
    </w:p>
    <w:p w:rsidR="00771CA3" w:rsidRPr="00B52F2F" w:rsidRDefault="00771CA3" w:rsidP="00B52F2F">
      <w:pPr>
        <w:pStyle w:val="ListParagraph"/>
        <w:rPr>
          <w:sz w:val="40"/>
          <w:szCs w:val="40"/>
        </w:rPr>
      </w:pPr>
      <w:r>
        <w:rPr>
          <w:noProof/>
          <w:lang w:eastAsia="cs-CZ"/>
        </w:rPr>
        <w:pict>
          <v:shape id="Obrázek 25" o:spid="_x0000_s1045" type="#_x0000_t75" alt="https://i2.wp.com/epochaplus.cz/wp-content/uploads/2019/03/last-supper-jesus-washes-peters-feet-949776-wallpaper-1024x682.jpg?resize=1024%2C682" style="position:absolute;left:0;text-align:left;margin-left:224.4pt;margin-top:13.8pt;width:281.65pt;height:187.45pt;z-index:-251653120;visibility:visible;mso-position-horizontal-relative:margin" wrapcoords="-57 0 -57 21514 21600 21514 21600 0 -57 0">
            <v:imagedata r:id="rId18" o:title=""/>
            <w10:wrap type="tight" anchorx="margin"/>
          </v:shape>
        </w:pic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TREP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AKBUJ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ANJ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NŘJDOE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PIFLI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ĚBTOLORAMJ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noProof/>
          <w:lang w:eastAsia="cs-CZ"/>
        </w:rPr>
        <w:pict>
          <v:shape id="Obrázek 26" o:spid="_x0000_s1046" type="#_x0000_t75" alt="ŁAMANIE CHLEBA - Ułóż Puzzle Online za darmo na Puzzle Factory" style="position:absolute;left:0;text-align:left;margin-left:231pt;margin-top:16.35pt;width:249.65pt;height:187.2pt;z-index:-251652096;visibility:visible" wrapcoords="-65 0 -65 21514 21600 21514 21600 0 -65 0">
            <v:imagedata r:id="rId19" o:title=""/>
            <w10:wrap type="tight"/>
          </v:shape>
        </w:pict>
      </w:r>
      <w:r>
        <w:rPr>
          <w:sz w:val="40"/>
          <w:szCs w:val="40"/>
        </w:rPr>
        <w:t>TUŠAMO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ŠÁTMO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KAJUB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TEDAŠÁ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sz w:val="40"/>
          <w:szCs w:val="40"/>
        </w:rPr>
        <w:t>IŠNOM</w:t>
      </w:r>
    </w:p>
    <w:p w:rsidR="00771CA3" w:rsidRDefault="00771CA3" w:rsidP="005C6BC3">
      <w:pPr>
        <w:ind w:left="708"/>
        <w:rPr>
          <w:sz w:val="40"/>
          <w:szCs w:val="40"/>
        </w:rPr>
      </w:pPr>
      <w:r>
        <w:rPr>
          <w:sz w:val="40"/>
          <w:szCs w:val="40"/>
        </w:rPr>
        <w:t>ŠÁDIJ</w:t>
      </w:r>
    </w:p>
    <w:p w:rsidR="00771CA3" w:rsidRDefault="00771CA3" w:rsidP="00341723">
      <w:pPr>
        <w:ind w:left="708"/>
        <w:rPr>
          <w:b/>
          <w:sz w:val="40"/>
          <w:szCs w:val="40"/>
        </w:rPr>
      </w:pPr>
    </w:p>
    <w:p w:rsidR="00771CA3" w:rsidRDefault="00771CA3" w:rsidP="00341723">
      <w:pPr>
        <w:ind w:left="708"/>
        <w:rPr>
          <w:b/>
          <w:sz w:val="40"/>
          <w:szCs w:val="40"/>
        </w:rPr>
      </w:pPr>
    </w:p>
    <w:p w:rsidR="00771CA3" w:rsidRDefault="00771CA3" w:rsidP="00341723">
      <w:pPr>
        <w:ind w:left="708"/>
        <w:rPr>
          <w:b/>
          <w:sz w:val="40"/>
          <w:szCs w:val="40"/>
        </w:rPr>
      </w:pPr>
    </w:p>
    <w:p w:rsidR="00771CA3" w:rsidRDefault="00771CA3" w:rsidP="00341723">
      <w:pPr>
        <w:ind w:left="708"/>
        <w:rPr>
          <w:b/>
          <w:sz w:val="40"/>
          <w:szCs w:val="40"/>
        </w:rPr>
      </w:pPr>
      <w:r w:rsidRPr="00F72FD7">
        <w:rPr>
          <w:b/>
          <w:sz w:val="40"/>
          <w:szCs w:val="40"/>
        </w:rPr>
        <w:t>Správně poskládaná jména</w:t>
      </w:r>
      <w:r>
        <w:rPr>
          <w:sz w:val="40"/>
          <w:szCs w:val="40"/>
        </w:rPr>
        <w:t xml:space="preserve"> učedníků jsou </w:t>
      </w:r>
      <w:r w:rsidRPr="00F72FD7">
        <w:rPr>
          <w:b/>
          <w:sz w:val="40"/>
          <w:szCs w:val="40"/>
        </w:rPr>
        <w:t>na druhé straně.</w:t>
      </w:r>
    </w:p>
    <w:p w:rsidR="00771CA3" w:rsidRPr="00F72FD7" w:rsidRDefault="00771CA3" w:rsidP="00341723">
      <w:pPr>
        <w:ind w:left="708"/>
        <w:rPr>
          <w:b/>
          <w:sz w:val="40"/>
          <w:szCs w:val="40"/>
        </w:rPr>
      </w:pPr>
    </w:p>
    <w:p w:rsidR="00771CA3" w:rsidRDefault="00771CA3" w:rsidP="00341723">
      <w:pPr>
        <w:ind w:left="708"/>
        <w:rPr>
          <w:b/>
          <w:sz w:val="40"/>
          <w:szCs w:val="40"/>
        </w:rPr>
      </w:pPr>
      <w:r w:rsidRPr="00E32116">
        <w:rPr>
          <w:sz w:val="40"/>
          <w:szCs w:val="40"/>
        </w:rPr>
        <w:t xml:space="preserve">A co vlastně při poslední večeři učedníci s Ježíšem jedli? </w:t>
      </w:r>
      <w:r w:rsidRPr="00E32116">
        <w:rPr>
          <w:b/>
          <w:sz w:val="40"/>
          <w:szCs w:val="40"/>
        </w:rPr>
        <w:t>Dozvíš se na další zastávce.</w:t>
      </w:r>
    </w:p>
    <w:p w:rsidR="00771CA3" w:rsidRDefault="00771CA3" w:rsidP="00341723">
      <w:pPr>
        <w:ind w:left="708"/>
        <w:rPr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71CA3" w:rsidRDefault="00771CA3" w:rsidP="00341723">
      <w:pPr>
        <w:ind w:left="708"/>
        <w:rPr>
          <w:sz w:val="40"/>
          <w:szCs w:val="40"/>
        </w:rPr>
      </w:pPr>
    </w:p>
    <w:p w:rsidR="00771CA3" w:rsidRDefault="00771CA3" w:rsidP="00341723">
      <w:pPr>
        <w:ind w:left="708"/>
        <w:rPr>
          <w:sz w:val="40"/>
          <w:szCs w:val="40"/>
        </w:rPr>
      </w:pPr>
    </w:p>
    <w:p w:rsidR="00771CA3" w:rsidRDefault="00771CA3" w:rsidP="00341723">
      <w:pPr>
        <w:ind w:left="708"/>
        <w:rPr>
          <w:sz w:val="40"/>
          <w:szCs w:val="40"/>
        </w:rPr>
      </w:pPr>
    </w:p>
    <w:p w:rsidR="00771CA3" w:rsidRDefault="00771CA3" w:rsidP="00341723">
      <w:pPr>
        <w:ind w:left="708"/>
        <w:rPr>
          <w:sz w:val="40"/>
          <w:szCs w:val="40"/>
        </w:rPr>
      </w:pPr>
    </w:p>
    <w:p w:rsidR="00771CA3" w:rsidRDefault="00771CA3" w:rsidP="00341723">
      <w:pPr>
        <w:ind w:left="708"/>
        <w:rPr>
          <w:sz w:val="40"/>
          <w:szCs w:val="40"/>
        </w:rPr>
      </w:pPr>
    </w:p>
    <w:p w:rsidR="00771CA3" w:rsidRPr="00B52F2F" w:rsidRDefault="00771CA3" w:rsidP="00F72FD7">
      <w:pPr>
        <w:pStyle w:val="ListParagraph"/>
        <w:rPr>
          <w:sz w:val="40"/>
          <w:szCs w:val="40"/>
        </w:rPr>
      </w:pP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PETR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JAKUB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JAN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ONDŘEJ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FILIP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BARTOLOMĚJ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TOMÁŠ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MATOUŠ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JAKUB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TADEÁŠ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ŠIMON</w:t>
      </w:r>
    </w:p>
    <w:p w:rsidR="00771CA3" w:rsidRDefault="00771CA3" w:rsidP="00F72FD7">
      <w:pPr>
        <w:ind w:left="708"/>
        <w:rPr>
          <w:sz w:val="40"/>
          <w:szCs w:val="40"/>
        </w:rPr>
      </w:pPr>
      <w:r>
        <w:rPr>
          <w:sz w:val="40"/>
          <w:szCs w:val="40"/>
        </w:rPr>
        <w:t>JIDÁŠ</w:t>
      </w:r>
    </w:p>
    <w:p w:rsidR="00771CA3" w:rsidRPr="001A5711" w:rsidRDefault="00771CA3" w:rsidP="00341723">
      <w:pPr>
        <w:ind w:left="708"/>
        <w:rPr>
          <w:b/>
          <w:sz w:val="40"/>
          <w:szCs w:val="40"/>
        </w:rPr>
      </w:pPr>
      <w:r>
        <w:rPr>
          <w:sz w:val="40"/>
          <w:szCs w:val="40"/>
        </w:rPr>
        <w:br w:type="page"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b/>
          <w:sz w:val="40"/>
          <w:szCs w:val="40"/>
        </w:rPr>
        <w:t>7.</w:t>
      </w:r>
      <w:r w:rsidRPr="001A5711">
        <w:rPr>
          <w:b/>
          <w:sz w:val="40"/>
          <w:szCs w:val="40"/>
          <w:u w:val="single"/>
        </w:rPr>
        <w:t>ZASTÁVKA</w:t>
      </w:r>
    </w:p>
    <w:p w:rsidR="00771CA3" w:rsidRPr="00E32116" w:rsidRDefault="00771CA3" w:rsidP="00EC35AE">
      <w:pPr>
        <w:jc w:val="center"/>
        <w:rPr>
          <w:b/>
          <w:sz w:val="40"/>
          <w:szCs w:val="40"/>
        </w:rPr>
      </w:pPr>
      <w:r w:rsidRPr="001A5711">
        <w:rPr>
          <w:b/>
          <w:color w:val="7030A0"/>
          <w:sz w:val="40"/>
          <w:szCs w:val="40"/>
        </w:rPr>
        <w:t xml:space="preserve">POSLEDNÍ VEČEŘE </w:t>
      </w:r>
      <w:r w:rsidRPr="00E32116">
        <w:rPr>
          <w:b/>
          <w:sz w:val="40"/>
          <w:szCs w:val="40"/>
        </w:rPr>
        <w:t>– CO MĚL JEŽÍŠ S UČEDNÍKY NA STOLE A PROČ?</w:t>
      </w:r>
    </w:p>
    <w:p w:rsidR="00771CA3" w:rsidRPr="00E32116" w:rsidRDefault="00771CA3" w:rsidP="00A171C4">
      <w:pPr>
        <w:ind w:left="708"/>
        <w:rPr>
          <w:sz w:val="40"/>
          <w:szCs w:val="40"/>
        </w:rPr>
      </w:pPr>
      <w:r w:rsidRPr="00E32116">
        <w:rPr>
          <w:sz w:val="40"/>
          <w:szCs w:val="40"/>
        </w:rPr>
        <w:t>Ježíš a jeho učedníci byli židé, kteří během poslední večeře slavili židovský svátek Pesach. Tímto svátkem si připomínali vysvobození z Egyptského zajetí (kolem roku 1250 před n. l.), kde byl</w:t>
      </w:r>
      <w:r>
        <w:rPr>
          <w:sz w:val="40"/>
          <w:szCs w:val="40"/>
        </w:rPr>
        <w:t>i</w:t>
      </w:r>
      <w:r w:rsidRPr="00E32116">
        <w:rPr>
          <w:sz w:val="40"/>
          <w:szCs w:val="40"/>
        </w:rPr>
        <w:t xml:space="preserve"> dlouhá léta otroky. Pokrmy, které </w:t>
      </w:r>
      <w:r>
        <w:rPr>
          <w:sz w:val="40"/>
          <w:szCs w:val="40"/>
        </w:rPr>
        <w:t>se během</w:t>
      </w:r>
      <w:r w:rsidRPr="00E32116">
        <w:rPr>
          <w:sz w:val="40"/>
          <w:szCs w:val="40"/>
        </w:rPr>
        <w:t xml:space="preserve"> pesachové večeře </w:t>
      </w:r>
      <w:r>
        <w:rPr>
          <w:sz w:val="40"/>
          <w:szCs w:val="40"/>
        </w:rPr>
        <w:t xml:space="preserve">servírovaly </w:t>
      </w:r>
      <w:r w:rsidRPr="00E32116">
        <w:rPr>
          <w:sz w:val="40"/>
          <w:szCs w:val="40"/>
        </w:rPr>
        <w:t>na st</w:t>
      </w:r>
      <w:r>
        <w:rPr>
          <w:sz w:val="40"/>
          <w:szCs w:val="40"/>
        </w:rPr>
        <w:t>ůl</w:t>
      </w:r>
      <w:r w:rsidRPr="00E32116">
        <w:rPr>
          <w:sz w:val="40"/>
          <w:szCs w:val="40"/>
        </w:rPr>
        <w:t>, měly tuto událost symbolizovat.</w:t>
      </w:r>
    </w:p>
    <w:p w:rsidR="00771CA3" w:rsidRDefault="00771CA3" w:rsidP="0006679F">
      <w:pPr>
        <w:ind w:left="708"/>
        <w:rPr>
          <w:sz w:val="40"/>
          <w:szCs w:val="40"/>
        </w:rPr>
      </w:pPr>
      <w:r w:rsidRPr="001A5711">
        <w:rPr>
          <w:b/>
          <w:color w:val="7030A0"/>
          <w:sz w:val="40"/>
          <w:szCs w:val="40"/>
        </w:rPr>
        <w:t>7. ÚKOL</w:t>
      </w:r>
      <w:r w:rsidRPr="001A5711">
        <w:rPr>
          <w:color w:val="7030A0"/>
          <w:sz w:val="40"/>
          <w:szCs w:val="40"/>
        </w:rPr>
        <w:t xml:space="preserve"> </w:t>
      </w:r>
      <w:r>
        <w:rPr>
          <w:sz w:val="40"/>
          <w:szCs w:val="40"/>
        </w:rPr>
        <w:t xml:space="preserve">- </w:t>
      </w:r>
      <w:r w:rsidRPr="001A5711">
        <w:rPr>
          <w:b/>
          <w:color w:val="7030A0"/>
          <w:sz w:val="40"/>
          <w:szCs w:val="40"/>
        </w:rPr>
        <w:t xml:space="preserve">Najdi v okolí </w:t>
      </w:r>
      <w:r>
        <w:rPr>
          <w:b/>
          <w:color w:val="7030A0"/>
          <w:sz w:val="40"/>
          <w:szCs w:val="40"/>
        </w:rPr>
        <w:t>8</w:t>
      </w:r>
      <w:r w:rsidRPr="001A5711">
        <w:rPr>
          <w:b/>
          <w:color w:val="7030A0"/>
          <w:sz w:val="40"/>
          <w:szCs w:val="40"/>
        </w:rPr>
        <w:t xml:space="preserve"> symbolů</w:t>
      </w:r>
      <w:r w:rsidRPr="00E32116">
        <w:rPr>
          <w:b/>
          <w:sz w:val="40"/>
          <w:szCs w:val="40"/>
        </w:rPr>
        <w:t>,</w:t>
      </w:r>
      <w:r w:rsidRPr="00E32116">
        <w:rPr>
          <w:sz w:val="40"/>
          <w:szCs w:val="40"/>
        </w:rPr>
        <w:t xml:space="preserve"> které znázorňují </w:t>
      </w:r>
      <w:r w:rsidRPr="001A5711">
        <w:rPr>
          <w:b/>
          <w:color w:val="7030A0"/>
          <w:sz w:val="40"/>
          <w:szCs w:val="40"/>
        </w:rPr>
        <w:t>pokrmy</w:t>
      </w:r>
      <w:r w:rsidRPr="00E32116">
        <w:rPr>
          <w:sz w:val="40"/>
          <w:szCs w:val="40"/>
        </w:rPr>
        <w:t>, které byly během poslední večeře na stole.</w:t>
      </w:r>
    </w:p>
    <w:p w:rsidR="00771CA3" w:rsidRPr="00E32116" w:rsidRDefault="00771CA3" w:rsidP="0006679F">
      <w:pPr>
        <w:ind w:left="708"/>
        <w:rPr>
          <w:sz w:val="40"/>
          <w:szCs w:val="40"/>
        </w:rPr>
      </w:pPr>
    </w:p>
    <w:p w:rsidR="00771CA3" w:rsidRPr="00E32116" w:rsidRDefault="00771CA3" w:rsidP="0006679F">
      <w:pPr>
        <w:ind w:left="708"/>
        <w:rPr>
          <w:sz w:val="40"/>
          <w:szCs w:val="40"/>
        </w:rPr>
      </w:pPr>
      <w:r w:rsidRPr="001A5711">
        <w:rPr>
          <w:b/>
          <w:sz w:val="40"/>
          <w:szCs w:val="40"/>
        </w:rPr>
        <w:t>Na druhé straně</w:t>
      </w:r>
      <w:r w:rsidRPr="00E32116">
        <w:rPr>
          <w:sz w:val="40"/>
          <w:szCs w:val="40"/>
        </w:rPr>
        <w:t xml:space="preserve"> si můžeš přečíst </w:t>
      </w:r>
      <w:r w:rsidRPr="001A5711">
        <w:rPr>
          <w:b/>
          <w:sz w:val="40"/>
          <w:szCs w:val="40"/>
        </w:rPr>
        <w:t>jejich význam</w:t>
      </w:r>
      <w:r w:rsidRPr="00E32116">
        <w:rPr>
          <w:sz w:val="40"/>
          <w:szCs w:val="40"/>
        </w:rPr>
        <w:t>.</w:t>
      </w:r>
    </w:p>
    <w:p w:rsidR="00771CA3" w:rsidRDefault="00771CA3" w:rsidP="00A171C4">
      <w:pPr>
        <w:ind w:left="708"/>
        <w:rPr>
          <w:sz w:val="48"/>
          <w:szCs w:val="48"/>
        </w:rPr>
      </w:pPr>
    </w:p>
    <w:p w:rsidR="00771CA3" w:rsidRDefault="00771CA3" w:rsidP="00A171C4">
      <w:pPr>
        <w:ind w:left="708"/>
        <w:rPr>
          <w:sz w:val="48"/>
          <w:szCs w:val="48"/>
        </w:rPr>
      </w:pPr>
      <w:r>
        <w:rPr>
          <w:noProof/>
          <w:lang w:eastAsia="cs-CZ"/>
        </w:rPr>
        <w:pict>
          <v:shape id="Obrázek 24" o:spid="_x0000_s1047" type="#_x0000_t75" alt="https://i2.wp.com/epochaplus.cz/wp-content/uploads/2019/03/maceslevo-pesach.jpg?fit=768%2C425&amp;ssl=1" style="position:absolute;left:0;text-align:left;margin-left:35.75pt;margin-top:10.1pt;width:427.8pt;height:236.65pt;z-index:-251654144;visibility:visible;mso-position-horizontal-relative:margin" wrapcoords="-38 0 -38 21532 21600 21532 21600 0 -38 0">
            <v:imagedata r:id="rId20" o:title=""/>
            <w10:wrap type="tight" anchorx="margin"/>
          </v:shape>
        </w:pict>
      </w:r>
    </w:p>
    <w:p w:rsidR="00771CA3" w:rsidRDefault="00771CA3" w:rsidP="00A171C4">
      <w:pPr>
        <w:ind w:left="708"/>
        <w:rPr>
          <w:sz w:val="48"/>
          <w:szCs w:val="48"/>
        </w:rPr>
      </w:pPr>
    </w:p>
    <w:p w:rsidR="00771CA3" w:rsidRDefault="00771CA3" w:rsidP="00A171C4">
      <w:pPr>
        <w:ind w:left="708"/>
        <w:rPr>
          <w:sz w:val="48"/>
          <w:szCs w:val="48"/>
        </w:rPr>
      </w:pPr>
    </w:p>
    <w:p w:rsidR="00771CA3" w:rsidRDefault="00771CA3" w:rsidP="00A171C4">
      <w:pPr>
        <w:ind w:left="708"/>
        <w:rPr>
          <w:sz w:val="48"/>
          <w:szCs w:val="48"/>
        </w:rPr>
      </w:pPr>
    </w:p>
    <w:p w:rsidR="00771CA3" w:rsidRDefault="00771CA3" w:rsidP="00A171C4">
      <w:pPr>
        <w:ind w:left="708"/>
        <w:rPr>
          <w:sz w:val="48"/>
          <w:szCs w:val="48"/>
        </w:rPr>
      </w:pPr>
    </w:p>
    <w:p w:rsidR="00771CA3" w:rsidRDefault="00771CA3" w:rsidP="00A171C4">
      <w:pPr>
        <w:ind w:left="708"/>
        <w:rPr>
          <w:sz w:val="48"/>
          <w:szCs w:val="48"/>
        </w:rPr>
      </w:pPr>
    </w:p>
    <w:p w:rsidR="00771CA3" w:rsidRDefault="00771CA3" w:rsidP="001B5964">
      <w:pPr>
        <w:ind w:left="708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771CA3" w:rsidRPr="001A5711" w:rsidRDefault="00771CA3" w:rsidP="001A5711">
      <w:pPr>
        <w:pStyle w:val="ListParagraph"/>
        <w:numPr>
          <w:ilvl w:val="0"/>
          <w:numId w:val="9"/>
        </w:numPr>
        <w:rPr>
          <w:sz w:val="48"/>
          <w:szCs w:val="48"/>
        </w:rPr>
      </w:pPr>
      <w:r w:rsidRPr="001A5711">
        <w:rPr>
          <w:b/>
          <w:sz w:val="48"/>
          <w:szCs w:val="48"/>
        </w:rPr>
        <w:t>Nekvašené chleby – tzv. macesy</w:t>
      </w:r>
      <w:r w:rsidRPr="001A5711">
        <w:rPr>
          <w:sz w:val="48"/>
          <w:szCs w:val="48"/>
        </w:rPr>
        <w:t xml:space="preserve"> – připomína</w:t>
      </w:r>
      <w:r>
        <w:rPr>
          <w:sz w:val="48"/>
          <w:szCs w:val="48"/>
        </w:rPr>
        <w:t>jí osvobození</w:t>
      </w:r>
      <w:r w:rsidRPr="001A5711">
        <w:rPr>
          <w:sz w:val="48"/>
          <w:szCs w:val="48"/>
        </w:rPr>
        <w:t xml:space="preserve"> </w:t>
      </w:r>
      <w:r>
        <w:rPr>
          <w:sz w:val="48"/>
          <w:szCs w:val="48"/>
        </w:rPr>
        <w:t>i</w:t>
      </w:r>
      <w:r w:rsidRPr="001A5711">
        <w:rPr>
          <w:sz w:val="48"/>
          <w:szCs w:val="48"/>
        </w:rPr>
        <w:t>zraelského národa ze zajetí v Egyptě. Jejich vyjití se událo ve velkém spěchu, takže ani nebyl čas na vykynutí těsta. Proto nekvašené (nekynuté) těsto.</w:t>
      </w:r>
    </w:p>
    <w:p w:rsidR="00771CA3" w:rsidRPr="001A5711" w:rsidRDefault="00771CA3" w:rsidP="001A5711">
      <w:pPr>
        <w:pStyle w:val="ListParagraph"/>
        <w:numPr>
          <w:ilvl w:val="0"/>
          <w:numId w:val="9"/>
        </w:numPr>
        <w:rPr>
          <w:sz w:val="48"/>
          <w:szCs w:val="48"/>
        </w:rPr>
      </w:pPr>
      <w:r w:rsidRPr="001A5711">
        <w:rPr>
          <w:b/>
          <w:sz w:val="48"/>
          <w:szCs w:val="48"/>
        </w:rPr>
        <w:t>Pečené skopové</w:t>
      </w:r>
      <w:r w:rsidRPr="001A5711">
        <w:rPr>
          <w:sz w:val="48"/>
          <w:szCs w:val="48"/>
        </w:rPr>
        <w:t xml:space="preserve"> – představuje beránka, který se používal jako obětní dar. </w:t>
      </w:r>
    </w:p>
    <w:p w:rsidR="00771CA3" w:rsidRPr="001A5711" w:rsidRDefault="00771CA3" w:rsidP="001A5711">
      <w:pPr>
        <w:pStyle w:val="ListParagraph"/>
        <w:numPr>
          <w:ilvl w:val="0"/>
          <w:numId w:val="9"/>
        </w:numPr>
        <w:rPr>
          <w:sz w:val="48"/>
          <w:szCs w:val="48"/>
        </w:rPr>
      </w:pPr>
      <w:r w:rsidRPr="001A5711">
        <w:rPr>
          <w:b/>
          <w:sz w:val="48"/>
          <w:szCs w:val="48"/>
        </w:rPr>
        <w:t>Charoset</w:t>
      </w:r>
      <w:r w:rsidRPr="001A5711">
        <w:rPr>
          <w:sz w:val="48"/>
          <w:szCs w:val="48"/>
        </w:rPr>
        <w:t xml:space="preserve"> – směs jablek, ořechů a skořice – tuhá hmota, která </w:t>
      </w:r>
      <w:r>
        <w:rPr>
          <w:sz w:val="48"/>
          <w:szCs w:val="48"/>
        </w:rPr>
        <w:t>symbolizuje</w:t>
      </w:r>
      <w:r w:rsidRPr="001A5711">
        <w:rPr>
          <w:sz w:val="48"/>
          <w:szCs w:val="48"/>
        </w:rPr>
        <w:t xml:space="preserve"> maltu</w:t>
      </w:r>
      <w:r>
        <w:rPr>
          <w:sz w:val="48"/>
          <w:szCs w:val="48"/>
        </w:rPr>
        <w:t xml:space="preserve"> na</w:t>
      </w:r>
      <w:r w:rsidRPr="001A5711">
        <w:rPr>
          <w:sz w:val="48"/>
          <w:szCs w:val="48"/>
        </w:rPr>
        <w:t xml:space="preserve"> znamení tvrdé práce židů jako otroků v Egyptě</w:t>
      </w:r>
    </w:p>
    <w:p w:rsidR="00771CA3" w:rsidRDefault="00771CA3" w:rsidP="00B20027">
      <w:pPr>
        <w:rPr>
          <w:sz w:val="48"/>
          <w:szCs w:val="48"/>
        </w:rPr>
      </w:pPr>
      <w:r>
        <w:rPr>
          <w:sz w:val="48"/>
          <w:szCs w:val="48"/>
        </w:rPr>
        <w:t>(Zkuste najít recept a pokrm si připravit. Budete překvapeni, jak je to chutné.)</w:t>
      </w:r>
    </w:p>
    <w:p w:rsidR="00771CA3" w:rsidRPr="001A5711" w:rsidRDefault="00771CA3" w:rsidP="001A5711">
      <w:pPr>
        <w:pStyle w:val="ListParagraph"/>
        <w:numPr>
          <w:ilvl w:val="0"/>
          <w:numId w:val="10"/>
        </w:numPr>
        <w:rPr>
          <w:sz w:val="48"/>
          <w:szCs w:val="48"/>
        </w:rPr>
      </w:pPr>
      <w:r w:rsidRPr="001A5711">
        <w:rPr>
          <w:b/>
          <w:sz w:val="48"/>
          <w:szCs w:val="48"/>
        </w:rPr>
        <w:t>Slaná voda na namáčení potravin</w:t>
      </w:r>
      <w:r w:rsidRPr="001A5711">
        <w:rPr>
          <w:sz w:val="48"/>
          <w:szCs w:val="48"/>
        </w:rPr>
        <w:t xml:space="preserve"> – představuje moře</w:t>
      </w:r>
      <w:r>
        <w:rPr>
          <w:sz w:val="48"/>
          <w:szCs w:val="48"/>
        </w:rPr>
        <w:t xml:space="preserve">, </w:t>
      </w:r>
      <w:r w:rsidRPr="001A5711">
        <w:rPr>
          <w:sz w:val="48"/>
          <w:szCs w:val="48"/>
        </w:rPr>
        <w:t>přes které židé utíkali z Egypta</w:t>
      </w:r>
    </w:p>
    <w:p w:rsidR="00771CA3" w:rsidRPr="001A5711" w:rsidRDefault="00771CA3" w:rsidP="001A5711">
      <w:pPr>
        <w:pStyle w:val="ListParagraph"/>
        <w:numPr>
          <w:ilvl w:val="0"/>
          <w:numId w:val="10"/>
        </w:numPr>
        <w:rPr>
          <w:sz w:val="48"/>
          <w:szCs w:val="48"/>
        </w:rPr>
      </w:pPr>
      <w:r w:rsidRPr="001A5711">
        <w:rPr>
          <w:b/>
          <w:sz w:val="48"/>
          <w:szCs w:val="48"/>
        </w:rPr>
        <w:t xml:space="preserve">Kořenová zelenina – </w:t>
      </w:r>
      <w:r w:rsidRPr="001A5711">
        <w:rPr>
          <w:sz w:val="48"/>
          <w:szCs w:val="48"/>
        </w:rPr>
        <w:t>připomín</w:t>
      </w:r>
      <w:r>
        <w:rPr>
          <w:sz w:val="48"/>
          <w:szCs w:val="48"/>
        </w:rPr>
        <w:t xml:space="preserve">á </w:t>
      </w:r>
      <w:r w:rsidRPr="001A5711">
        <w:rPr>
          <w:sz w:val="48"/>
          <w:szCs w:val="48"/>
        </w:rPr>
        <w:t xml:space="preserve"> zotročení a práci s hlínou</w:t>
      </w:r>
    </w:p>
    <w:p w:rsidR="00771CA3" w:rsidRPr="001A5711" w:rsidRDefault="00771CA3" w:rsidP="001A5711">
      <w:pPr>
        <w:pStyle w:val="ListParagraph"/>
        <w:numPr>
          <w:ilvl w:val="0"/>
          <w:numId w:val="10"/>
        </w:numPr>
        <w:rPr>
          <w:sz w:val="48"/>
          <w:szCs w:val="48"/>
        </w:rPr>
      </w:pPr>
      <w:r w:rsidRPr="001A5711">
        <w:rPr>
          <w:b/>
          <w:sz w:val="48"/>
          <w:szCs w:val="48"/>
        </w:rPr>
        <w:t>Hořké byliny (</w:t>
      </w:r>
      <w:r w:rsidRPr="001A5711">
        <w:rPr>
          <w:sz w:val="48"/>
          <w:szCs w:val="48"/>
        </w:rPr>
        <w:t>petržel, křen) – symbol všech těžkostí, které museli Židé v Egyptě jako otroci snášet</w:t>
      </w:r>
    </w:p>
    <w:p w:rsidR="00771CA3" w:rsidRPr="001A5711" w:rsidRDefault="00771CA3" w:rsidP="001A5711">
      <w:pPr>
        <w:pStyle w:val="ListParagraph"/>
        <w:numPr>
          <w:ilvl w:val="0"/>
          <w:numId w:val="10"/>
        </w:numPr>
        <w:rPr>
          <w:sz w:val="48"/>
          <w:szCs w:val="48"/>
        </w:rPr>
      </w:pPr>
      <w:r w:rsidRPr="001A5711">
        <w:rPr>
          <w:b/>
          <w:sz w:val="48"/>
          <w:szCs w:val="48"/>
        </w:rPr>
        <w:t xml:space="preserve">Vejce – </w:t>
      </w:r>
      <w:r w:rsidRPr="001A5711">
        <w:rPr>
          <w:sz w:val="48"/>
          <w:szCs w:val="48"/>
        </w:rPr>
        <w:t>uvařené natvrdo – tradiční smuteční jídlo</w:t>
      </w:r>
    </w:p>
    <w:p w:rsidR="00771CA3" w:rsidRDefault="00771CA3" w:rsidP="005C6BC3">
      <w:pPr>
        <w:pStyle w:val="ListParagraph"/>
        <w:numPr>
          <w:ilvl w:val="0"/>
          <w:numId w:val="10"/>
        </w:numPr>
        <w:rPr>
          <w:sz w:val="48"/>
          <w:szCs w:val="48"/>
        </w:rPr>
      </w:pPr>
      <w:r w:rsidRPr="005C6BC3">
        <w:rPr>
          <w:b/>
          <w:sz w:val="48"/>
          <w:szCs w:val="48"/>
        </w:rPr>
        <w:t xml:space="preserve">Víno </w:t>
      </w:r>
      <w:r>
        <w:rPr>
          <w:b/>
          <w:sz w:val="48"/>
          <w:szCs w:val="48"/>
        </w:rPr>
        <w:t>–</w:t>
      </w:r>
      <w:r w:rsidRPr="005C6BC3">
        <w:rPr>
          <w:b/>
          <w:sz w:val="48"/>
          <w:szCs w:val="48"/>
        </w:rPr>
        <w:t xml:space="preserve"> </w:t>
      </w:r>
      <w:r>
        <w:rPr>
          <w:sz w:val="48"/>
          <w:szCs w:val="48"/>
        </w:rPr>
        <w:t>nápoj k oslavě vysvobození z otroctví</w:t>
      </w:r>
    </w:p>
    <w:p w:rsidR="00771CA3" w:rsidRDefault="00771CA3" w:rsidP="001B5964">
      <w:pPr>
        <w:pStyle w:val="ListParagraph"/>
        <w:ind w:left="360"/>
        <w:rPr>
          <w:b/>
          <w:sz w:val="48"/>
          <w:szCs w:val="48"/>
        </w:rPr>
      </w:pPr>
      <w:r>
        <w:br w:type="page"/>
      </w:r>
      <w:r>
        <w:rPr>
          <w:noProof/>
          <w:lang w:eastAsia="cs-CZ"/>
        </w:rPr>
        <w:pict>
          <v:shape id="Obrázek 27" o:spid="_x0000_s1048" type="#_x0000_t75" style="position:absolute;left:0;text-align:left;margin-left:22.15pt;margin-top:.6pt;width:216.9pt;height:2in;z-index:-251651072;visibility:visible" wrapcoords="-75 0 -75 21488 21600 21488 21600 0 -75 0">
            <v:imagedata r:id="rId21" o:title=""/>
            <w10:wrap type="tight"/>
          </v:shape>
        </w:pic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29" o:spid="_x0000_s1049" type="#_x0000_t75" alt="Pripravte si pravý veľkonočný Charoset" style="position:absolute;left:0;text-align:left;margin-left:236.4pt;margin-top:30.55pt;width:276pt;height:138pt;z-index:-251650048;visibility:visible" wrapcoords="-59 0 -59 21483 21600 21483 21600 0 -59 0">
            <v:imagedata r:id="rId22" o:title=""/>
            <w10:wrap type="tight"/>
          </v:shape>
        </w:pic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30" o:spid="_x0000_s1050" type="#_x0000_t75" alt="Pečená skopová kýta - Skopové a jehněčí maso - Masitá jídla - HLEDÁM RECEPT  - Vaření - ŽenyproŽeny.cz" style="position:absolute;left:0;text-align:left;margin-left:7.05pt;margin-top:.45pt;width:235.1pt;height:156.6pt;z-index:-251649024;visibility:visible" wrapcoords="-69 0 -69 21497 21600 21497 21600 0 -69 0">
            <v:imagedata r:id="rId23" o:title=""/>
            <w10:wrap type="tight"/>
          </v:shape>
        </w:pic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32" o:spid="_x0000_s1051" type="#_x0000_t75" alt="Jak skladovat a jíst vejce? – COOP Club" style="position:absolute;left:0;text-align:left;margin-left:263.4pt;margin-top:26.8pt;width:232.35pt;height:155.4pt;z-index:-251648000;visibility:visible" wrapcoords="-70 0 -70 21496 21600 21496 21600 0 -70 0">
            <v:imagedata r:id="rId24" o:title=""/>
            <w10:wrap type="tight"/>
          </v:shape>
        </w:pic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33" o:spid="_x0000_s1052" type="#_x0000_t75" alt="Vitaminy, které posílí vaši imunitu | Dům a zahrada - bydlení je hra" style="position:absolute;left:0;text-align:left;margin-left:18pt;margin-top:.6pt;width:239.9pt;height:179.4pt;z-index:-251646976;visibility:visible" wrapcoords="-68 0 -68 21510 21600 21510 21600 0 -68 0">
            <v:imagedata r:id="rId25" o:title=""/>
            <w10:wrap type="tight"/>
          </v:shape>
        </w:pic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34" o:spid="_x0000_s1053" type="#_x0000_t75" style="position:absolute;left:0;text-align:left;margin-left:276pt;margin-top:19.9pt;width:207.6pt;height:136.8pt;z-index:-251645952;visibility:visible" wrapcoords="-78 0 -78 21481 21600 21481 21600 0 -78 0">
            <v:imagedata r:id="rId26" o:title=""/>
            <w10:wrap type="tight"/>
          </v:shape>
        </w:pic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35" o:spid="_x0000_s1054" type="#_x0000_t75" style="position:absolute;left:0;text-align:left;margin-left:11.95pt;margin-top:19.05pt;width:247.9pt;height:132pt;z-index:-251644928;visibility:visible" wrapcoords="-65 0 -65 21477 21600 21477 21600 0 -65 0">
            <v:imagedata r:id="rId27" o:title=""/>
            <w10:wrap type="tight"/>
          </v:shape>
        </w:pic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36" o:spid="_x0000_s1055" type="#_x0000_t75" style="position:absolute;left:0;text-align:left;margin-left:265.8pt;margin-top:17.2pt;width:196.8pt;height:196.8pt;z-index:-251643904;visibility:visible" wrapcoords="-82 0 -82 21518 21600 21518 21600 0 -82 0">
            <v:imagedata r:id="rId28" o:title=""/>
            <w10:wrap type="tight"/>
          </v:shape>
        </w:pict>
      </w:r>
    </w:p>
    <w:p w:rsidR="00771CA3" w:rsidRPr="00B40F87" w:rsidRDefault="00771CA3" w:rsidP="00760B16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</w:rPr>
        <w:br w:type="page"/>
        <w:t xml:space="preserve">8. </w:t>
      </w:r>
      <w:r>
        <w:rPr>
          <w:b/>
          <w:sz w:val="48"/>
          <w:szCs w:val="48"/>
          <w:u w:val="single"/>
        </w:rPr>
        <w:t>ZASTÁVKA</w:t>
      </w: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VELKÝ PÁTEK</w:t>
      </w:r>
    </w:p>
    <w:p w:rsidR="00771CA3" w:rsidRDefault="00771CA3" w:rsidP="00760B1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Je den, kdy si věřící připomínají Ježíšovu </w:t>
      </w:r>
      <w:r w:rsidRPr="00B40F87">
        <w:rPr>
          <w:b/>
          <w:sz w:val="48"/>
          <w:szCs w:val="48"/>
        </w:rPr>
        <w:t>oběť na kříži.</w:t>
      </w:r>
      <w:r>
        <w:rPr>
          <w:sz w:val="48"/>
          <w:szCs w:val="48"/>
        </w:rPr>
        <w:t xml:space="preserve"> Jedná se o den postu a přemýšlení o smyslu Ježíšovy oběti na kříži. </w:t>
      </w:r>
    </w:p>
    <w:p w:rsidR="00771CA3" w:rsidRDefault="00771CA3" w:rsidP="00760B16">
      <w:pPr>
        <w:jc w:val="center"/>
        <w:rPr>
          <w:sz w:val="48"/>
          <w:szCs w:val="48"/>
        </w:rPr>
      </w:pPr>
      <w:r w:rsidRPr="00B40F87">
        <w:rPr>
          <w:b/>
          <w:sz w:val="48"/>
          <w:szCs w:val="48"/>
        </w:rPr>
        <w:t>Ježíš sám řekl</w:t>
      </w:r>
      <w:r>
        <w:rPr>
          <w:sz w:val="48"/>
          <w:szCs w:val="48"/>
        </w:rPr>
        <w:t>: ,,Nikdo nemá větší lásku než ten, kdo za své přátele položí svůj život.“ Ježíš ho položil i za své nepřátele.</w:t>
      </w:r>
    </w:p>
    <w:p w:rsidR="00771CA3" w:rsidRDefault="00771CA3" w:rsidP="00760B1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Ten, kdo jde </w:t>
      </w:r>
      <w:r w:rsidRPr="00B40F87">
        <w:rPr>
          <w:b/>
          <w:sz w:val="48"/>
          <w:szCs w:val="48"/>
        </w:rPr>
        <w:t>cestou lásky</w:t>
      </w:r>
      <w:r>
        <w:rPr>
          <w:sz w:val="48"/>
          <w:szCs w:val="48"/>
        </w:rPr>
        <w:t xml:space="preserve">, často musí </w:t>
      </w:r>
      <w:r w:rsidRPr="00B40F87">
        <w:rPr>
          <w:b/>
          <w:sz w:val="48"/>
          <w:szCs w:val="48"/>
        </w:rPr>
        <w:t>snášet těžké věci.</w:t>
      </w:r>
      <w:r>
        <w:rPr>
          <w:sz w:val="48"/>
          <w:szCs w:val="48"/>
        </w:rPr>
        <w:t xml:space="preserve"> Ten, kdo se rozhodne nepoužívat násilí, často vypadá, jako by prohrál. Láska, která na sebe bere i utrpení, je Boží způsob, jak uzdravit svět.</w:t>
      </w:r>
    </w:p>
    <w:p w:rsidR="00771CA3" w:rsidRDefault="00771CA3" w:rsidP="00760B16">
      <w:pPr>
        <w:jc w:val="center"/>
        <w:rPr>
          <w:b/>
          <w:sz w:val="48"/>
          <w:szCs w:val="48"/>
        </w:rPr>
      </w:pPr>
      <w:r>
        <w:rPr>
          <w:sz w:val="48"/>
          <w:szCs w:val="48"/>
        </w:rPr>
        <w:t xml:space="preserve">Modlitba, která připomíná události od Ježíšova odsouzení po uložení do hrobu, případně zmrtvýchvstání, se nazývá </w:t>
      </w:r>
      <w:r>
        <w:rPr>
          <w:b/>
          <w:sz w:val="48"/>
          <w:szCs w:val="48"/>
        </w:rPr>
        <w:t xml:space="preserve">křížová cesta. </w:t>
      </w:r>
    </w:p>
    <w:p w:rsidR="00771CA3" w:rsidRDefault="00771CA3" w:rsidP="00760B16">
      <w:pPr>
        <w:jc w:val="center"/>
        <w:rPr>
          <w:b/>
          <w:sz w:val="48"/>
          <w:szCs w:val="48"/>
        </w:rPr>
      </w:pPr>
    </w:p>
    <w:p w:rsidR="00771CA3" w:rsidRPr="00B40F87" w:rsidRDefault="00771CA3" w:rsidP="00760B16">
      <w:pPr>
        <w:jc w:val="center"/>
        <w:rPr>
          <w:color w:val="000000"/>
          <w:sz w:val="48"/>
          <w:szCs w:val="48"/>
        </w:rPr>
      </w:pPr>
      <w:r w:rsidRPr="00B40F87">
        <w:rPr>
          <w:b/>
          <w:color w:val="7030A0"/>
          <w:sz w:val="48"/>
          <w:szCs w:val="48"/>
        </w:rPr>
        <w:t>8. ÚKOL</w:t>
      </w:r>
      <w:r w:rsidRPr="00B40F87">
        <w:rPr>
          <w:color w:val="7030A0"/>
          <w:sz w:val="48"/>
          <w:szCs w:val="48"/>
        </w:rPr>
        <w:t xml:space="preserve"> </w:t>
      </w:r>
      <w:r>
        <w:rPr>
          <w:sz w:val="48"/>
          <w:szCs w:val="48"/>
        </w:rPr>
        <w:t xml:space="preserve">- </w:t>
      </w:r>
      <w:r w:rsidRPr="00B40F87">
        <w:rPr>
          <w:b/>
          <w:color w:val="7030A0"/>
          <w:sz w:val="48"/>
          <w:szCs w:val="48"/>
        </w:rPr>
        <w:t xml:space="preserve">Víš kolik má </w:t>
      </w:r>
      <w:r>
        <w:rPr>
          <w:b/>
          <w:color w:val="7030A0"/>
          <w:sz w:val="48"/>
          <w:szCs w:val="48"/>
        </w:rPr>
        <w:t xml:space="preserve">KŘÍŽOVÁ CESTA </w:t>
      </w:r>
      <w:r w:rsidRPr="00B40F87">
        <w:rPr>
          <w:b/>
          <w:color w:val="7030A0"/>
          <w:sz w:val="48"/>
          <w:szCs w:val="48"/>
        </w:rPr>
        <w:t xml:space="preserve">obvykle zastavení, </w:t>
      </w:r>
      <w:r w:rsidRPr="00B40F87">
        <w:rPr>
          <w:color w:val="000000"/>
          <w:sz w:val="48"/>
          <w:szCs w:val="48"/>
        </w:rPr>
        <w:t xml:space="preserve">které připomínají jednotlivé události? </w:t>
      </w:r>
    </w:p>
    <w:p w:rsidR="00771CA3" w:rsidRPr="00026CD9" w:rsidRDefault="00771CA3" w:rsidP="00760B16">
      <w:pPr>
        <w:jc w:val="center"/>
        <w:rPr>
          <w:sz w:val="48"/>
          <w:szCs w:val="48"/>
        </w:rPr>
      </w:pPr>
      <w:r>
        <w:rPr>
          <w:b/>
          <w:sz w:val="48"/>
          <w:szCs w:val="48"/>
        </w:rPr>
        <w:t xml:space="preserve">Obrázek, který ti to prozradí </w:t>
      </w:r>
      <w:r>
        <w:rPr>
          <w:sz w:val="48"/>
          <w:szCs w:val="48"/>
        </w:rPr>
        <w:t>hledej v okolí.</w:t>
      </w:r>
    </w:p>
    <w:p w:rsidR="00771CA3" w:rsidRDefault="00771CA3" w:rsidP="00760B16">
      <w:pPr>
        <w:jc w:val="center"/>
        <w:rPr>
          <w:sz w:val="48"/>
          <w:szCs w:val="48"/>
        </w:rPr>
      </w:pPr>
    </w:p>
    <w:p w:rsidR="00771CA3" w:rsidRDefault="00771CA3" w:rsidP="00760B16">
      <w:pPr>
        <w:jc w:val="center"/>
        <w:rPr>
          <w:sz w:val="48"/>
          <w:szCs w:val="48"/>
        </w:rPr>
      </w:pPr>
    </w:p>
    <w:p w:rsidR="00771CA3" w:rsidRDefault="00771CA3" w:rsidP="001B5964">
      <w:pPr>
        <w:jc w:val="center"/>
        <w:rPr>
          <w:sz w:val="48"/>
          <w:szCs w:val="48"/>
        </w:rPr>
      </w:pPr>
      <w:r>
        <w:rPr>
          <w:sz w:val="48"/>
          <w:szCs w:val="48"/>
        </w:rPr>
        <w:br w:type="page"/>
      </w:r>
      <w:r>
        <w:rPr>
          <w:noProof/>
          <w:lang w:eastAsia="cs-CZ"/>
        </w:rPr>
        <w:pict>
          <v:shape id="Obrázek 37" o:spid="_x0000_s1056" type="#_x0000_t75" alt="Duha" style="position:absolute;left:0;text-align:left;margin-left:-31.1pt;margin-top:0;width:577.8pt;height:530.85pt;z-index:-251642880;visibility:visible" wrapcoords="-28 0 -28 21569 21600 21569 21600 0 -28 0">
            <v:imagedata r:id="rId29" o:title=""/>
            <w10:wrap type="tight"/>
          </v:shape>
        </w:pict>
      </w:r>
    </w:p>
    <w:p w:rsidR="00771CA3" w:rsidRPr="001452AF" w:rsidRDefault="00771CA3" w:rsidP="00760B16">
      <w:pPr>
        <w:jc w:val="center"/>
        <w:rPr>
          <w:b/>
          <w:sz w:val="48"/>
          <w:szCs w:val="48"/>
          <w:u w:val="single"/>
        </w:rPr>
      </w:pPr>
      <w:r>
        <w:rPr>
          <w:sz w:val="48"/>
          <w:szCs w:val="48"/>
        </w:rPr>
        <w:br w:type="page"/>
      </w:r>
      <w:r>
        <w:rPr>
          <w:b/>
          <w:sz w:val="48"/>
          <w:szCs w:val="48"/>
        </w:rPr>
        <w:t>9.</w:t>
      </w:r>
      <w:r>
        <w:rPr>
          <w:b/>
          <w:sz w:val="48"/>
          <w:szCs w:val="48"/>
          <w:u w:val="single"/>
        </w:rPr>
        <w:t>ZASTÁVKA</w:t>
      </w:r>
    </w:p>
    <w:p w:rsidR="00771CA3" w:rsidRPr="001452AF" w:rsidRDefault="00771CA3" w:rsidP="00760B16">
      <w:pPr>
        <w:jc w:val="center"/>
        <w:rPr>
          <w:outline/>
          <w:color w:val="4472C4"/>
          <w:sz w:val="48"/>
          <w:szCs w:val="48"/>
        </w:rPr>
      </w:pPr>
      <w:r w:rsidRPr="001452AF">
        <w:rPr>
          <w:outline/>
          <w:color w:val="4472C4"/>
          <w:sz w:val="48"/>
          <w:szCs w:val="48"/>
        </w:rPr>
        <w:t>BÍLÁ SOBOTA</w:t>
      </w:r>
    </w:p>
    <w:p w:rsidR="00771CA3" w:rsidRPr="00B37D2A" w:rsidRDefault="00771CA3" w:rsidP="00760B16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Na </w:t>
      </w:r>
      <w:r w:rsidRPr="001452AF">
        <w:rPr>
          <w:b/>
          <w:sz w:val="48"/>
          <w:szCs w:val="48"/>
        </w:rPr>
        <w:t>Bílou sobotu</w:t>
      </w:r>
      <w:r>
        <w:rPr>
          <w:sz w:val="48"/>
          <w:szCs w:val="48"/>
        </w:rPr>
        <w:t xml:space="preserve"> se věřící modlí u Kristova hrobu a přemýšlejí o jeho umučení, smrti a sestoupení mezi mrtvé. Současně očekávají jeho vzkříšení. Název tohoto dne byl pravděpodobně odvozen </w:t>
      </w:r>
      <w:r w:rsidRPr="00B37D2A">
        <w:rPr>
          <w:b/>
          <w:sz w:val="48"/>
          <w:szCs w:val="48"/>
        </w:rPr>
        <w:t>od bílých rouch těch,</w:t>
      </w:r>
      <w:r>
        <w:rPr>
          <w:sz w:val="48"/>
          <w:szCs w:val="48"/>
        </w:rPr>
        <w:t xml:space="preserve"> kteří jsou v tento den večer křtěni. </w:t>
      </w:r>
    </w:p>
    <w:p w:rsidR="00771CA3" w:rsidRDefault="00771CA3" w:rsidP="00760B16">
      <w:pPr>
        <w:jc w:val="center"/>
        <w:rPr>
          <w:sz w:val="48"/>
          <w:szCs w:val="48"/>
        </w:rPr>
      </w:pPr>
      <w:r>
        <w:rPr>
          <w:b/>
          <w:sz w:val="48"/>
          <w:szCs w:val="48"/>
        </w:rPr>
        <w:t xml:space="preserve">Noční obřady, </w:t>
      </w:r>
      <w:r>
        <w:rPr>
          <w:sz w:val="48"/>
          <w:szCs w:val="48"/>
        </w:rPr>
        <w:t xml:space="preserve">kterými začíná oslava Veliké noci (během které byl Ježíš vzkříšen z mrtvých), začínají po setmění, světí se oheň a voda. Od ohně se zapaluje velká velikonoční svíce, které se říká </w:t>
      </w:r>
      <w:r>
        <w:rPr>
          <w:b/>
          <w:sz w:val="48"/>
          <w:szCs w:val="48"/>
        </w:rPr>
        <w:t xml:space="preserve">paškál. </w:t>
      </w:r>
      <w:r>
        <w:rPr>
          <w:sz w:val="48"/>
          <w:szCs w:val="48"/>
        </w:rPr>
        <w:t xml:space="preserve">Ta symbolizuje vzkříšeného Krista, který září v temnotě. </w:t>
      </w:r>
    </w:p>
    <w:p w:rsidR="00771CA3" w:rsidRDefault="00771CA3" w:rsidP="00760B16">
      <w:pPr>
        <w:jc w:val="center"/>
        <w:rPr>
          <w:sz w:val="48"/>
          <w:szCs w:val="48"/>
        </w:rPr>
      </w:pPr>
      <w:r>
        <w:rPr>
          <w:noProof/>
          <w:lang w:eastAsia="cs-CZ"/>
        </w:rPr>
        <w:pict>
          <v:shape id="Obrázek 2" o:spid="_x0000_s1057" type="#_x0000_t75" alt="paškál Archives - zastolom.sk - Keď má Boh miesto za rodinným stolom" style="position:absolute;left:0;text-align:left;margin-left:33pt;margin-top:37.7pt;width:103.5pt;height:273.75pt;z-index:-251676672;visibility:visible" wrapcoords="-157 0 -157 21541 21600 21541 21600 0 -157 0">
            <v:imagedata r:id="rId30" o:title=""/>
            <w10:wrap type="tight"/>
          </v:shape>
        </w:pict>
      </w:r>
      <w:r w:rsidRPr="001452AF">
        <w:rPr>
          <w:b/>
          <w:color w:val="70AD47"/>
          <w:spacing w:val="10"/>
          <w:sz w:val="48"/>
          <w:szCs w:val="48"/>
        </w:rPr>
        <w:t xml:space="preserve">9. ÚKOL </w:t>
      </w:r>
      <w:r>
        <w:rPr>
          <w:sz w:val="48"/>
          <w:szCs w:val="48"/>
        </w:rPr>
        <w:t>-</w:t>
      </w:r>
      <w:r w:rsidRPr="001452AF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Dokážeš odhadnout </w:t>
      </w:r>
      <w:r w:rsidRPr="00D277B4">
        <w:rPr>
          <w:b/>
          <w:sz w:val="48"/>
          <w:szCs w:val="48"/>
        </w:rPr>
        <w:t>význam symbolů na této svíci</w:t>
      </w:r>
      <w:r>
        <w:rPr>
          <w:sz w:val="48"/>
          <w:szCs w:val="48"/>
        </w:rPr>
        <w:t>?</w:t>
      </w:r>
    </w:p>
    <w:p w:rsidR="00771CA3" w:rsidRDefault="00771CA3" w:rsidP="00D277B4">
      <w:pPr>
        <w:rPr>
          <w:sz w:val="48"/>
          <w:szCs w:val="48"/>
        </w:rPr>
      </w:pPr>
    </w:p>
    <w:p w:rsidR="00771CA3" w:rsidRPr="00D277B4" w:rsidRDefault="00771CA3" w:rsidP="00D277B4">
      <w:pPr>
        <w:rPr>
          <w:sz w:val="48"/>
          <w:szCs w:val="48"/>
        </w:rPr>
      </w:pPr>
      <w:r>
        <w:rPr>
          <w:noProof/>
          <w:lang w:eastAsia="cs-CZ"/>
        </w:rPr>
        <w:pict>
          <v:shape id="Obrázek 4" o:spid="_x0000_s1058" type="#_x0000_t75" alt="Vigilie Bílé soboty - Farnost Plzeň-Bory" style="position:absolute;margin-left:213.75pt;margin-top:22.25pt;width:247.95pt;height:165pt;z-index:-251675648;visibility:visible" wrapcoords="-65 0 -65 21502 21600 21502 21600 0 -65 0">
            <v:imagedata r:id="rId31" o:title=""/>
            <w10:wrap type="tight"/>
          </v:shape>
        </w:pict>
      </w:r>
    </w:p>
    <w:p w:rsidR="00771CA3" w:rsidRPr="00D277B4" w:rsidRDefault="00771CA3" w:rsidP="00D277B4">
      <w:pPr>
        <w:rPr>
          <w:sz w:val="48"/>
          <w:szCs w:val="48"/>
        </w:rPr>
      </w:pPr>
    </w:p>
    <w:p w:rsidR="00771CA3" w:rsidRPr="00D277B4" w:rsidRDefault="00771CA3" w:rsidP="00D277B4">
      <w:pPr>
        <w:rPr>
          <w:sz w:val="48"/>
          <w:szCs w:val="48"/>
        </w:rPr>
      </w:pPr>
    </w:p>
    <w:p w:rsidR="00771CA3" w:rsidRPr="00D277B4" w:rsidRDefault="00771CA3" w:rsidP="00D277B4">
      <w:pPr>
        <w:rPr>
          <w:sz w:val="48"/>
          <w:szCs w:val="48"/>
        </w:rPr>
      </w:pPr>
    </w:p>
    <w:p w:rsidR="00771CA3" w:rsidRPr="00D277B4" w:rsidRDefault="00771CA3" w:rsidP="00D277B4">
      <w:pPr>
        <w:rPr>
          <w:sz w:val="48"/>
          <w:szCs w:val="48"/>
        </w:rPr>
      </w:pPr>
    </w:p>
    <w:p w:rsidR="00771CA3" w:rsidRDefault="00771CA3" w:rsidP="001452AF">
      <w:pPr>
        <w:rPr>
          <w:b/>
          <w:sz w:val="48"/>
          <w:szCs w:val="48"/>
        </w:rPr>
      </w:pPr>
      <w:r>
        <w:rPr>
          <w:sz w:val="48"/>
          <w:szCs w:val="48"/>
        </w:rPr>
        <w:t xml:space="preserve">Význam symbolů </w:t>
      </w:r>
      <w:r w:rsidRPr="00D277B4">
        <w:rPr>
          <w:b/>
          <w:sz w:val="48"/>
          <w:szCs w:val="48"/>
        </w:rPr>
        <w:t>hledej v okolí.</w:t>
      </w:r>
    </w:p>
    <w:p w:rsidR="00771CA3" w:rsidRDefault="00771CA3" w:rsidP="00D277B4">
      <w:pPr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39" o:spid="_x0000_s1059" type="#_x0000_t75" style="position:absolute;margin-left:157.8pt;margin-top:.7pt;width:234pt;height:179.85pt;z-index:-251641856;visibility:visible" wrapcoords="-69 0 -69 21510 21600 21510 21600 0 -69 0">
            <v:imagedata r:id="rId32" o:title=""/>
            <w10:wrap type="tight"/>
          </v:shape>
        </w:pict>
      </w:r>
    </w:p>
    <w:p w:rsidR="00771CA3" w:rsidRDefault="00771CA3" w:rsidP="00D277B4">
      <w:pPr>
        <w:rPr>
          <w:b/>
          <w:sz w:val="48"/>
          <w:szCs w:val="48"/>
        </w:rPr>
      </w:pPr>
    </w:p>
    <w:p w:rsidR="00771CA3" w:rsidRDefault="00771CA3" w:rsidP="00D277B4">
      <w:pPr>
        <w:rPr>
          <w:b/>
          <w:sz w:val="48"/>
          <w:szCs w:val="48"/>
        </w:rPr>
      </w:pPr>
    </w:p>
    <w:p w:rsidR="00771CA3" w:rsidRDefault="00771CA3" w:rsidP="00D277B4">
      <w:pPr>
        <w:rPr>
          <w:b/>
          <w:sz w:val="48"/>
          <w:szCs w:val="48"/>
        </w:rPr>
      </w:pPr>
    </w:p>
    <w:p w:rsidR="00771CA3" w:rsidRDefault="00771CA3" w:rsidP="00D277B4">
      <w:pPr>
        <w:rPr>
          <w:b/>
          <w:sz w:val="48"/>
          <w:szCs w:val="48"/>
        </w:rPr>
      </w:pPr>
    </w:p>
    <w:p w:rsidR="00771CA3" w:rsidRPr="00BF0BCD" w:rsidRDefault="00771CA3" w:rsidP="005E6EC8">
      <w:pPr>
        <w:ind w:left="2832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 w:rsidRPr="00BF0BCD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Alfa</w:t>
      </w:r>
      <w:r w:rsidRPr="00BF0BCD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 je první písmeno řecké abecedy. </w:t>
      </w:r>
    </w:p>
    <w:p w:rsidR="00771CA3" w:rsidRDefault="00771CA3" w:rsidP="00BF0BCD">
      <w:pPr>
        <w:ind w:left="2832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 w:rsidRPr="00BF0BCD">
        <w:rPr>
          <w:rFonts w:ascii="Arial" w:hAnsi="Arial" w:cs="Arial"/>
          <w:color w:val="202124"/>
          <w:sz w:val="36"/>
          <w:szCs w:val="36"/>
          <w:shd w:val="clear" w:color="auto" w:fill="FFFFFF"/>
        </w:rPr>
        <w:t>V řecké číselné soustavě reprezentuje</w:t>
      </w:r>
    </w:p>
    <w:p w:rsidR="00771CA3" w:rsidRDefault="00771CA3" w:rsidP="00BF0BCD">
      <w:pPr>
        <w:ind w:left="2832"/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</w:pPr>
      <w:r w:rsidRPr="00BF0BCD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 hodnotu 1 čili</w:t>
      </w:r>
      <w:r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 </w:t>
      </w:r>
      <w:r w:rsidRPr="00BF0BCD"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  <w:t>počátek.</w:t>
      </w:r>
    </w:p>
    <w:p w:rsidR="00771CA3" w:rsidRPr="00BF0BCD" w:rsidRDefault="00771CA3" w:rsidP="00BF0BCD">
      <w:pPr>
        <w:ind w:left="2832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</w:p>
    <w:p w:rsidR="00771CA3" w:rsidRDefault="00771CA3" w:rsidP="00D277B4">
      <w:pPr>
        <w:rPr>
          <w:b/>
          <w:sz w:val="48"/>
          <w:szCs w:val="48"/>
        </w:rPr>
      </w:pPr>
      <w:r>
        <w:rPr>
          <w:noProof/>
          <w:lang w:eastAsia="cs-CZ"/>
        </w:rPr>
        <w:pict>
          <v:shape id="Obrázek 40" o:spid="_x0000_s1060" type="#_x0000_t75" style="position:absolute;margin-left:134.55pt;margin-top:7.55pt;width:263.8pt;height:202.8pt;z-index:-251640832;visibility:visible" wrapcoords="-61 0 -61 21520 21600 21520 21600 0 -61 0">
            <v:imagedata r:id="rId33" o:title=""/>
            <w10:wrap type="tight"/>
          </v:shape>
        </w:pict>
      </w:r>
      <w:r>
        <w:rPr>
          <w:b/>
          <w:sz w:val="48"/>
          <w:szCs w:val="48"/>
        </w:rPr>
        <w:t xml:space="preserve">   </w:t>
      </w:r>
    </w:p>
    <w:p w:rsidR="00771CA3" w:rsidRDefault="00771CA3" w:rsidP="00D277B4">
      <w:pPr>
        <w:rPr>
          <w:b/>
          <w:sz w:val="48"/>
          <w:szCs w:val="48"/>
        </w:rPr>
      </w:pPr>
    </w:p>
    <w:p w:rsidR="00771CA3" w:rsidRDefault="00771CA3" w:rsidP="00D277B4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</w:t>
      </w:r>
    </w:p>
    <w:p w:rsidR="00771CA3" w:rsidRDefault="00771CA3" w:rsidP="00D277B4">
      <w:pPr>
        <w:rPr>
          <w:b/>
          <w:sz w:val="48"/>
          <w:szCs w:val="48"/>
        </w:rPr>
      </w:pPr>
    </w:p>
    <w:p w:rsidR="00771CA3" w:rsidRDefault="00771CA3" w:rsidP="00D277B4">
      <w:pPr>
        <w:rPr>
          <w:b/>
          <w:sz w:val="48"/>
          <w:szCs w:val="48"/>
        </w:rPr>
      </w:pPr>
    </w:p>
    <w:p w:rsidR="00771CA3" w:rsidRDefault="00771CA3" w:rsidP="00D277B4">
      <w:pPr>
        <w:rPr>
          <w:b/>
          <w:sz w:val="48"/>
          <w:szCs w:val="48"/>
        </w:rPr>
      </w:pPr>
    </w:p>
    <w:p w:rsidR="00771CA3" w:rsidRDefault="00771CA3" w:rsidP="005E6EC8">
      <w:pPr>
        <w:ind w:left="2832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 w:rsidRPr="00BF0BCD">
        <w:rPr>
          <w:rFonts w:ascii="Arial" w:hAnsi="Arial" w:cs="Arial"/>
          <w:b/>
          <w:bCs/>
          <w:color w:val="202124"/>
          <w:sz w:val="36"/>
          <w:szCs w:val="36"/>
          <w:shd w:val="clear" w:color="auto" w:fill="FFFFFF"/>
        </w:rPr>
        <w:t>Omega</w:t>
      </w:r>
      <w:r w:rsidRPr="00BF0BCD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 je posledním písmenem </w:t>
      </w:r>
    </w:p>
    <w:p w:rsidR="00771CA3" w:rsidRPr="00BF0BCD" w:rsidRDefault="00771CA3" w:rsidP="005E6EC8">
      <w:pPr>
        <w:ind w:left="2832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 w:rsidRPr="00BF0BCD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řecké abecedy. </w:t>
      </w:r>
    </w:p>
    <w:p w:rsidR="00771CA3" w:rsidRPr="00BF0BCD" w:rsidRDefault="00771CA3" w:rsidP="005E6EC8">
      <w:pPr>
        <w:ind w:left="2124" w:firstLine="708"/>
        <w:rPr>
          <w:rFonts w:ascii="Arial" w:hAnsi="Arial" w:cs="Arial"/>
          <w:color w:val="202124"/>
          <w:sz w:val="36"/>
          <w:szCs w:val="36"/>
          <w:shd w:val="clear" w:color="auto" w:fill="FFFFFF"/>
        </w:rPr>
      </w:pPr>
      <w:r w:rsidRPr="00BF0BCD">
        <w:rPr>
          <w:rFonts w:ascii="Arial" w:hAnsi="Arial" w:cs="Arial"/>
          <w:color w:val="202124"/>
          <w:sz w:val="36"/>
          <w:szCs w:val="36"/>
          <w:shd w:val="clear" w:color="auto" w:fill="FFFFFF"/>
        </w:rPr>
        <w:t xml:space="preserve">Symbolizuje </w:t>
      </w:r>
      <w:r w:rsidRPr="00BF0BCD">
        <w:rPr>
          <w:rFonts w:ascii="Arial" w:hAnsi="Arial" w:cs="Arial"/>
          <w:b/>
          <w:color w:val="202124"/>
          <w:sz w:val="36"/>
          <w:szCs w:val="36"/>
          <w:shd w:val="clear" w:color="auto" w:fill="FFFFFF"/>
        </w:rPr>
        <w:t>konec.</w:t>
      </w:r>
    </w:p>
    <w:p w:rsidR="00771CA3" w:rsidRDefault="00771CA3" w:rsidP="009F145B">
      <w:pPr>
        <w:jc w:val="center"/>
        <w:rPr>
          <w:b/>
          <w:sz w:val="48"/>
          <w:szCs w:val="48"/>
        </w:rPr>
      </w:pPr>
    </w:p>
    <w:p w:rsidR="00771CA3" w:rsidRDefault="00771CA3" w:rsidP="005E6EC8">
      <w:pPr>
        <w:jc w:val="center"/>
        <w:rPr>
          <w:rFonts w:ascii="Arial" w:hAnsi="Arial" w:cs="Arial"/>
          <w:b/>
          <w:bCs/>
          <w:color w:val="202124"/>
          <w:sz w:val="40"/>
          <w:szCs w:val="40"/>
          <w:shd w:val="clear" w:color="auto" w:fill="FFFFFF"/>
        </w:rPr>
      </w:pPr>
      <w:r w:rsidRPr="005E6EC8">
        <w:rPr>
          <w:rFonts w:ascii="Arial" w:hAnsi="Arial" w:cs="Arial"/>
          <w:bCs/>
          <w:color w:val="202124"/>
          <w:sz w:val="40"/>
          <w:szCs w:val="40"/>
          <w:shd w:val="clear" w:color="auto" w:fill="FFFFFF"/>
        </w:rPr>
        <w:t>BŮH O SOBĚ ŘEKL</w:t>
      </w:r>
      <w:r w:rsidRPr="005E6EC8">
        <w:rPr>
          <w:rFonts w:ascii="Arial" w:hAnsi="Arial" w:cs="Arial"/>
          <w:b/>
          <w:bCs/>
          <w:color w:val="202124"/>
          <w:sz w:val="40"/>
          <w:szCs w:val="40"/>
          <w:shd w:val="clear" w:color="auto" w:fill="FFFFFF"/>
        </w:rPr>
        <w:t>: ,,JÁ JSEM ALFA I OMEGA, POČÁTEK I KONEC, PRVNÍ I POSLEDNÍ.“</w:t>
      </w:r>
    </w:p>
    <w:p w:rsidR="00771CA3" w:rsidRPr="00BF0BCD" w:rsidRDefault="00771CA3" w:rsidP="001B5964">
      <w:pPr>
        <w:jc w:val="center"/>
        <w:rPr>
          <w:b/>
          <w:color w:val="FF3399"/>
          <w:sz w:val="48"/>
          <w:szCs w:val="48"/>
          <w:u w:val="single"/>
        </w:rPr>
      </w:pPr>
      <w:r>
        <w:rPr>
          <w:rFonts w:ascii="Arial" w:hAnsi="Arial" w:cs="Arial"/>
          <w:b/>
          <w:bCs/>
          <w:color w:val="202124"/>
          <w:sz w:val="40"/>
          <w:szCs w:val="40"/>
          <w:shd w:val="clear" w:color="auto" w:fill="FFFFFF"/>
        </w:rPr>
        <w:br w:type="page"/>
      </w:r>
      <w:r w:rsidRPr="00BF0BCD">
        <w:rPr>
          <w:b/>
          <w:color w:val="FF3399"/>
          <w:sz w:val="48"/>
          <w:szCs w:val="48"/>
        </w:rPr>
        <w:t>10.</w:t>
      </w:r>
      <w:r w:rsidRPr="00BF0BCD">
        <w:rPr>
          <w:b/>
          <w:color w:val="FF3399"/>
          <w:sz w:val="48"/>
          <w:szCs w:val="48"/>
          <w:u w:val="single"/>
        </w:rPr>
        <w:t>ZASTÁVKA</w:t>
      </w:r>
    </w:p>
    <w:p w:rsidR="00771CA3" w:rsidRPr="00BF0BCD" w:rsidRDefault="00771CA3" w:rsidP="00983E3A">
      <w:pPr>
        <w:ind w:left="2124" w:firstLine="708"/>
        <w:jc w:val="both"/>
        <w:rPr>
          <w:b/>
          <w:color w:val="FF3399"/>
          <w:sz w:val="48"/>
          <w:szCs w:val="48"/>
        </w:rPr>
      </w:pPr>
      <w:r w:rsidRPr="00BF0BCD">
        <w:rPr>
          <w:b/>
          <w:color w:val="FF3399"/>
          <w:sz w:val="48"/>
          <w:szCs w:val="48"/>
        </w:rPr>
        <w:t>NEDĚLE VELIKONOČNÍ</w:t>
      </w:r>
    </w:p>
    <w:p w:rsidR="00771CA3" w:rsidRDefault="00771CA3" w:rsidP="00983E3A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Neděle zmrtvýchvstání Ježíše je </w:t>
      </w:r>
      <w:r w:rsidRPr="00983E3A">
        <w:rPr>
          <w:b/>
          <w:sz w:val="48"/>
          <w:szCs w:val="48"/>
        </w:rPr>
        <w:t>největším svátkem křesťanského roku.</w:t>
      </w:r>
      <w:r>
        <w:rPr>
          <w:sz w:val="48"/>
          <w:szCs w:val="48"/>
        </w:rPr>
        <w:t xml:space="preserve"> Věřící se radují z vítězství Ježíše nad smrtí. Dobra nad zlem. </w:t>
      </w:r>
    </w:p>
    <w:p w:rsidR="00771CA3" w:rsidRPr="00A27C58" w:rsidRDefault="00771CA3" w:rsidP="00983E3A">
      <w:pPr>
        <w:jc w:val="both"/>
        <w:rPr>
          <w:b/>
          <w:sz w:val="48"/>
          <w:szCs w:val="48"/>
        </w:rPr>
      </w:pPr>
      <w:r w:rsidRPr="00A27C58">
        <w:rPr>
          <w:b/>
          <w:sz w:val="48"/>
          <w:szCs w:val="48"/>
        </w:rPr>
        <w:t>Jak se tato největší událost v dějinách lidstva udála?</w:t>
      </w:r>
    </w:p>
    <w:p w:rsidR="00771CA3" w:rsidRDefault="00771CA3" w:rsidP="001E69EF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Ježíšovo tělo bylo po sejmutí z kříže uloženo do hrobu ve skále a vchod římští vojáci zavalili velkým kamenem. Stáli u vchodu na stráži, aby se do hrobu nikdo nemohl dostat a tělo Ježíše ukrást. Tělo bylo nabalzamováno a zavinuto do plátna. </w:t>
      </w:r>
    </w:p>
    <w:p w:rsidR="00771CA3" w:rsidRDefault="00771CA3" w:rsidP="001E69EF">
      <w:pPr>
        <w:jc w:val="both"/>
        <w:rPr>
          <w:sz w:val="48"/>
          <w:szCs w:val="48"/>
        </w:rPr>
      </w:pPr>
      <w:r>
        <w:rPr>
          <w:noProof/>
          <w:lang w:eastAsia="cs-CZ"/>
        </w:rPr>
        <w:pict>
          <v:shape id="Obrázek 5" o:spid="_x0000_s1061" type="#_x0000_t75" alt="Fotka Prázdný hrob s rubáš a ukřižování v Sunrise - vzkříšení Ježíše Krista  #141945588 | fotobanka Fotky&amp;Foto" style="position:absolute;left:0;text-align:left;margin-left:19.2pt;margin-top:4.5pt;width:5in;height:171.65pt;z-index:-251674624;visibility:visible;mso-position-horizontal-relative:page" wrapcoords="-45 0 -45 21506 21600 21506 21600 0 -45 0">
            <v:imagedata r:id="rId34" o:title=""/>
            <w10:wrap type="tight" anchorx="page"/>
          </v:shape>
        </w:pict>
      </w:r>
      <w:r w:rsidRPr="002D7B61">
        <w:rPr>
          <w:b/>
          <w:sz w:val="48"/>
          <w:szCs w:val="48"/>
        </w:rPr>
        <w:t>V to nedělní ráno</w:t>
      </w:r>
      <w:r>
        <w:rPr>
          <w:sz w:val="48"/>
          <w:szCs w:val="48"/>
        </w:rPr>
        <w:t xml:space="preserve"> ke hrobu šly ženy, které chtěly tělo ošetřit olejem. Když přišly ke hrobu, zjistily, že kámen je odvalen a hrob je prázdný. A následně se jim a mnoha dalším Ježíš ukázal zcela živý. </w:t>
      </w:r>
      <w:r w:rsidRPr="002D7B61">
        <w:rPr>
          <w:b/>
          <w:sz w:val="48"/>
          <w:szCs w:val="48"/>
        </w:rPr>
        <w:t>Mohli se ho dokonce dotknout,</w:t>
      </w:r>
      <w:r>
        <w:rPr>
          <w:sz w:val="48"/>
          <w:szCs w:val="48"/>
        </w:rPr>
        <w:t xml:space="preserve"> a on s nimi jedl a pil. </w:t>
      </w:r>
    </w:p>
    <w:p w:rsidR="00771CA3" w:rsidRDefault="00771CA3" w:rsidP="001E69EF">
      <w:pPr>
        <w:jc w:val="both"/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771CA3" w:rsidRDefault="00771CA3" w:rsidP="00E34A84">
      <w:pPr>
        <w:jc w:val="both"/>
        <w:rPr>
          <w:sz w:val="48"/>
          <w:szCs w:val="48"/>
        </w:rPr>
      </w:pPr>
      <w:r>
        <w:rPr>
          <w:sz w:val="48"/>
          <w:szCs w:val="48"/>
        </w:rPr>
        <w:t xml:space="preserve">Možná, že si říkáte, to je </w:t>
      </w:r>
      <w:r w:rsidRPr="002D7B61">
        <w:rPr>
          <w:b/>
          <w:sz w:val="48"/>
          <w:szCs w:val="48"/>
        </w:rPr>
        <w:t>nějaký podvod</w:t>
      </w:r>
      <w:r>
        <w:rPr>
          <w:sz w:val="48"/>
          <w:szCs w:val="48"/>
        </w:rPr>
        <w:t>. Kdyby si někdo zmrtvýchvstání vymyslel, nikdy by nezvolil jako svědkyně ženy. V tehdejší době byli totiž jako věrohodní svědkové při soudních řízeních přijímáni výhradně jen muži. A pokud by bylo zmrtvýchvstání Ježíše nějaká ,,fake news“, asi by pro ni nezemřelo tolik lidí, kteří byli pro svou víru ve zmrtvýchvstalého Ježíše pronásledováni a umučeni.</w:t>
      </w:r>
      <w:r>
        <w:rPr>
          <w:sz w:val="48"/>
          <w:szCs w:val="48"/>
        </w:rPr>
        <w:tab/>
      </w:r>
    </w:p>
    <w:p w:rsidR="00771CA3" w:rsidRPr="00F15008" w:rsidRDefault="00771CA3" w:rsidP="00983E3A">
      <w:pPr>
        <w:tabs>
          <w:tab w:val="left" w:pos="7200"/>
        </w:tabs>
        <w:rPr>
          <w:b/>
          <w:sz w:val="48"/>
          <w:szCs w:val="48"/>
        </w:rPr>
      </w:pPr>
      <w:r w:rsidRPr="00F15008">
        <w:rPr>
          <w:b/>
          <w:color w:val="FF3399"/>
          <w:sz w:val="48"/>
          <w:szCs w:val="48"/>
        </w:rPr>
        <w:t xml:space="preserve">DOBA VELIKONOČNÍ </w:t>
      </w:r>
      <w:r w:rsidRPr="00F15008">
        <w:rPr>
          <w:b/>
          <w:sz w:val="48"/>
          <w:szCs w:val="48"/>
        </w:rPr>
        <w:t>NEKONČÍ PONDĚLÍM VELIKONOČNÍM</w:t>
      </w:r>
    </w:p>
    <w:p w:rsidR="00771CA3" w:rsidRDefault="00771CA3" w:rsidP="00983E3A">
      <w:pPr>
        <w:tabs>
          <w:tab w:val="left" w:pos="7200"/>
        </w:tabs>
        <w:rPr>
          <w:sz w:val="48"/>
          <w:szCs w:val="48"/>
        </w:rPr>
      </w:pPr>
      <w:r>
        <w:rPr>
          <w:sz w:val="48"/>
          <w:szCs w:val="48"/>
        </w:rPr>
        <w:t xml:space="preserve">ALE TRVÁ </w:t>
      </w:r>
      <w:r w:rsidRPr="00F15008">
        <w:rPr>
          <w:b/>
          <w:sz w:val="48"/>
          <w:szCs w:val="48"/>
        </w:rPr>
        <w:t>O 10 DNÍ DÉLE</w:t>
      </w:r>
      <w:r>
        <w:rPr>
          <w:sz w:val="48"/>
          <w:szCs w:val="48"/>
        </w:rPr>
        <w:t>, NEŽ TRVALA PŘÍPRAVA NA VELIKONOCE.</w:t>
      </w:r>
    </w:p>
    <w:p w:rsidR="00771CA3" w:rsidRPr="00637A17" w:rsidRDefault="00771CA3" w:rsidP="00983E3A">
      <w:pPr>
        <w:tabs>
          <w:tab w:val="left" w:pos="7200"/>
        </w:tabs>
        <w:rPr>
          <w:b/>
          <w:color w:val="000000"/>
          <w:sz w:val="48"/>
          <w:szCs w:val="48"/>
        </w:rPr>
      </w:pPr>
      <w:r w:rsidRPr="00637A17">
        <w:rPr>
          <w:b/>
          <w:color w:val="FF3399"/>
          <w:sz w:val="48"/>
          <w:szCs w:val="48"/>
        </w:rPr>
        <w:t>10. ÚKOL</w:t>
      </w:r>
      <w:r w:rsidRPr="00637A17">
        <w:rPr>
          <w:color w:val="FF3399"/>
          <w:sz w:val="48"/>
          <w:szCs w:val="48"/>
        </w:rPr>
        <w:t xml:space="preserve"> </w:t>
      </w:r>
      <w:r>
        <w:rPr>
          <w:sz w:val="48"/>
          <w:szCs w:val="48"/>
        </w:rPr>
        <w:t xml:space="preserve">– </w:t>
      </w:r>
      <w:r>
        <w:rPr>
          <w:b/>
          <w:color w:val="000000"/>
          <w:sz w:val="48"/>
          <w:szCs w:val="48"/>
        </w:rPr>
        <w:t xml:space="preserve">DOKÁŽEŠ TEDY SPOČÍTAT, </w:t>
      </w:r>
      <w:r w:rsidRPr="00637A17">
        <w:rPr>
          <w:b/>
          <w:color w:val="000000"/>
          <w:sz w:val="48"/>
          <w:szCs w:val="48"/>
        </w:rPr>
        <w:t>JAK DLOUHO DOBA VELIKONOČNÍ TRVÁ?</w:t>
      </w:r>
    </w:p>
    <w:p w:rsidR="00771CA3" w:rsidRDefault="00771CA3" w:rsidP="00983E3A">
      <w:pPr>
        <w:tabs>
          <w:tab w:val="left" w:pos="7200"/>
        </w:tabs>
        <w:rPr>
          <w:sz w:val="48"/>
          <w:szCs w:val="48"/>
        </w:rPr>
      </w:pPr>
      <w:r>
        <w:rPr>
          <w:sz w:val="48"/>
          <w:szCs w:val="48"/>
        </w:rPr>
        <w:t xml:space="preserve">                 Správnou odpověď </w:t>
      </w:r>
      <w:r w:rsidRPr="00637A17">
        <w:rPr>
          <w:b/>
          <w:sz w:val="48"/>
          <w:szCs w:val="48"/>
        </w:rPr>
        <w:t>hledej v okolí</w:t>
      </w:r>
      <w:r>
        <w:rPr>
          <w:sz w:val="48"/>
          <w:szCs w:val="48"/>
        </w:rPr>
        <w:t>.</w:t>
      </w:r>
    </w:p>
    <w:p w:rsidR="00771CA3" w:rsidRDefault="00771CA3" w:rsidP="00983E3A">
      <w:pPr>
        <w:tabs>
          <w:tab w:val="left" w:pos="7200"/>
        </w:tabs>
        <w:rPr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E34A84">
      <w:pPr>
        <w:jc w:val="both"/>
        <w:rPr>
          <w:b/>
          <w:sz w:val="48"/>
          <w:szCs w:val="48"/>
        </w:rPr>
      </w:pPr>
    </w:p>
    <w:p w:rsidR="00771CA3" w:rsidRDefault="00771CA3" w:rsidP="00637A17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50 dní</w:t>
      </w:r>
    </w:p>
    <w:p w:rsidR="00771CA3" w:rsidRDefault="00771CA3" w:rsidP="00637A1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(40 dní doba postní + 10 dní)</w:t>
      </w:r>
    </w:p>
    <w:p w:rsidR="00771CA3" w:rsidRPr="002D7B61" w:rsidRDefault="00771CA3" w:rsidP="001B5964">
      <w:pPr>
        <w:jc w:val="center"/>
        <w:rPr>
          <w:b/>
          <w:sz w:val="48"/>
          <w:szCs w:val="48"/>
        </w:rPr>
      </w:pPr>
      <w:r>
        <w:rPr>
          <w:b/>
          <w:sz w:val="44"/>
          <w:szCs w:val="44"/>
        </w:rPr>
        <w:br w:type="page"/>
      </w:r>
      <w:r w:rsidRPr="008E6454">
        <w:rPr>
          <w:b/>
          <w:sz w:val="48"/>
          <w:szCs w:val="48"/>
        </w:rPr>
        <w:t>Poselství Velikonoc by se dalo vyjádřit i přáním…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>,,Přál bych nám všem velikonoční oči, které hledí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ze </w:t>
      </w:r>
      <w:r w:rsidRPr="008E6454">
        <w:rPr>
          <w:b/>
          <w:sz w:val="48"/>
          <w:szCs w:val="48"/>
        </w:rPr>
        <w:t xml:space="preserve">smrti </w:t>
      </w:r>
      <w:r>
        <w:rPr>
          <w:sz w:val="48"/>
          <w:szCs w:val="48"/>
        </w:rPr>
        <w:t xml:space="preserve">do </w:t>
      </w:r>
      <w:r w:rsidRPr="008E6454">
        <w:rPr>
          <w:b/>
          <w:sz w:val="48"/>
          <w:szCs w:val="48"/>
        </w:rPr>
        <w:t>života</w:t>
      </w:r>
      <w:r>
        <w:rPr>
          <w:sz w:val="48"/>
          <w:szCs w:val="48"/>
        </w:rPr>
        <w:t>,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>z </w:t>
      </w:r>
      <w:r w:rsidRPr="008E6454">
        <w:rPr>
          <w:b/>
          <w:sz w:val="48"/>
          <w:szCs w:val="48"/>
        </w:rPr>
        <w:t xml:space="preserve">viny </w:t>
      </w:r>
      <w:r>
        <w:rPr>
          <w:sz w:val="48"/>
          <w:szCs w:val="48"/>
        </w:rPr>
        <w:t xml:space="preserve">na </w:t>
      </w:r>
      <w:r w:rsidRPr="008E6454">
        <w:rPr>
          <w:b/>
          <w:sz w:val="48"/>
          <w:szCs w:val="48"/>
        </w:rPr>
        <w:t>odpuštění</w:t>
      </w:r>
      <w:r>
        <w:rPr>
          <w:sz w:val="48"/>
          <w:szCs w:val="48"/>
        </w:rPr>
        <w:t>,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>z </w:t>
      </w:r>
      <w:r w:rsidRPr="008E6454">
        <w:rPr>
          <w:b/>
          <w:sz w:val="48"/>
          <w:szCs w:val="48"/>
        </w:rPr>
        <w:t>rozdělení</w:t>
      </w:r>
      <w:r>
        <w:rPr>
          <w:sz w:val="48"/>
          <w:szCs w:val="48"/>
        </w:rPr>
        <w:t xml:space="preserve"> k </w:t>
      </w:r>
      <w:r w:rsidRPr="008E6454">
        <w:rPr>
          <w:b/>
          <w:sz w:val="48"/>
          <w:szCs w:val="48"/>
        </w:rPr>
        <w:t>jednotě</w:t>
      </w:r>
      <w:r>
        <w:rPr>
          <w:sz w:val="48"/>
          <w:szCs w:val="48"/>
        </w:rPr>
        <w:t>,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>z </w:t>
      </w:r>
      <w:r w:rsidRPr="008E6454">
        <w:rPr>
          <w:b/>
          <w:sz w:val="48"/>
          <w:szCs w:val="48"/>
        </w:rPr>
        <w:t>ran</w:t>
      </w:r>
      <w:r>
        <w:rPr>
          <w:sz w:val="48"/>
          <w:szCs w:val="48"/>
        </w:rPr>
        <w:t xml:space="preserve"> k </w:t>
      </w:r>
      <w:r w:rsidRPr="008E6454">
        <w:rPr>
          <w:b/>
          <w:sz w:val="48"/>
          <w:szCs w:val="48"/>
        </w:rPr>
        <w:t>uzdravení</w:t>
      </w:r>
      <w:r>
        <w:rPr>
          <w:b/>
          <w:sz w:val="48"/>
          <w:szCs w:val="48"/>
        </w:rPr>
        <w:t>.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>Přál bych nám velikonoční oči, které dohlédnou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od </w:t>
      </w:r>
      <w:r w:rsidRPr="008E6454">
        <w:rPr>
          <w:b/>
          <w:sz w:val="48"/>
          <w:szCs w:val="48"/>
        </w:rPr>
        <w:t>člověka</w:t>
      </w:r>
      <w:r>
        <w:rPr>
          <w:sz w:val="48"/>
          <w:szCs w:val="48"/>
        </w:rPr>
        <w:t xml:space="preserve"> k </w:t>
      </w:r>
      <w:r w:rsidRPr="008E6454">
        <w:rPr>
          <w:b/>
          <w:sz w:val="48"/>
          <w:szCs w:val="48"/>
        </w:rPr>
        <w:t>Bohu</w:t>
      </w:r>
      <w:r>
        <w:rPr>
          <w:sz w:val="48"/>
          <w:szCs w:val="48"/>
        </w:rPr>
        <w:t>,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od </w:t>
      </w:r>
      <w:r w:rsidRPr="008E6454">
        <w:rPr>
          <w:b/>
          <w:sz w:val="48"/>
          <w:szCs w:val="48"/>
        </w:rPr>
        <w:t>Boha</w:t>
      </w:r>
      <w:r>
        <w:rPr>
          <w:sz w:val="48"/>
          <w:szCs w:val="48"/>
        </w:rPr>
        <w:t xml:space="preserve"> k </w:t>
      </w:r>
      <w:r w:rsidRPr="008E6454">
        <w:rPr>
          <w:b/>
          <w:sz w:val="48"/>
          <w:szCs w:val="48"/>
        </w:rPr>
        <w:t>člověku</w:t>
      </w:r>
      <w:r>
        <w:rPr>
          <w:sz w:val="48"/>
          <w:szCs w:val="48"/>
        </w:rPr>
        <w:t>,</w:t>
      </w:r>
    </w:p>
    <w:p w:rsidR="00771CA3" w:rsidRPr="004A1E5A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od </w:t>
      </w:r>
      <w:r w:rsidRPr="008E6454">
        <w:rPr>
          <w:b/>
          <w:sz w:val="48"/>
          <w:szCs w:val="48"/>
        </w:rPr>
        <w:t>JÁ</w:t>
      </w:r>
      <w:r>
        <w:rPr>
          <w:sz w:val="48"/>
          <w:szCs w:val="48"/>
        </w:rPr>
        <w:t xml:space="preserve"> k </w:t>
      </w:r>
      <w:r w:rsidRPr="008E6454">
        <w:rPr>
          <w:b/>
          <w:sz w:val="48"/>
          <w:szCs w:val="48"/>
        </w:rPr>
        <w:t>TY</w:t>
      </w:r>
      <w:r>
        <w:rPr>
          <w:sz w:val="48"/>
          <w:szCs w:val="48"/>
        </w:rPr>
        <w:t>.</w:t>
      </w:r>
    </w:p>
    <w:p w:rsidR="00771CA3" w:rsidRDefault="00771CA3" w:rsidP="00E34A84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Nám všem k tomu přeji </w:t>
      </w:r>
      <w:r w:rsidRPr="008E6454">
        <w:rPr>
          <w:b/>
          <w:sz w:val="48"/>
          <w:szCs w:val="48"/>
        </w:rPr>
        <w:t>velikonoční sílu</w:t>
      </w:r>
      <w:r>
        <w:rPr>
          <w:sz w:val="48"/>
          <w:szCs w:val="48"/>
        </w:rPr>
        <w:t xml:space="preserve"> a </w:t>
      </w:r>
      <w:r w:rsidRPr="008E6454">
        <w:rPr>
          <w:b/>
          <w:sz w:val="48"/>
          <w:szCs w:val="48"/>
        </w:rPr>
        <w:t>pokoj,</w:t>
      </w:r>
    </w:p>
    <w:p w:rsidR="00771CA3" w:rsidRDefault="00771CA3" w:rsidP="00E34A84">
      <w:pPr>
        <w:jc w:val="center"/>
        <w:rPr>
          <w:sz w:val="48"/>
          <w:szCs w:val="48"/>
        </w:rPr>
      </w:pPr>
      <w:r w:rsidRPr="008E6454">
        <w:rPr>
          <w:b/>
          <w:sz w:val="48"/>
          <w:szCs w:val="48"/>
        </w:rPr>
        <w:t>Světlo</w:t>
      </w:r>
      <w:r>
        <w:rPr>
          <w:sz w:val="48"/>
          <w:szCs w:val="48"/>
        </w:rPr>
        <w:t xml:space="preserve">, </w:t>
      </w:r>
      <w:r w:rsidRPr="008E6454">
        <w:rPr>
          <w:b/>
          <w:sz w:val="48"/>
          <w:szCs w:val="48"/>
        </w:rPr>
        <w:t>naději</w:t>
      </w:r>
      <w:r>
        <w:rPr>
          <w:sz w:val="48"/>
          <w:szCs w:val="48"/>
        </w:rPr>
        <w:t xml:space="preserve"> a </w:t>
      </w:r>
      <w:r w:rsidRPr="008E6454">
        <w:rPr>
          <w:b/>
          <w:sz w:val="48"/>
          <w:szCs w:val="48"/>
        </w:rPr>
        <w:t xml:space="preserve">víru </w:t>
      </w:r>
      <w:r>
        <w:rPr>
          <w:sz w:val="48"/>
          <w:szCs w:val="48"/>
        </w:rPr>
        <w:t>v to, že</w:t>
      </w:r>
    </w:p>
    <w:p w:rsidR="00771CA3" w:rsidRDefault="00771CA3" w:rsidP="00E34A84">
      <w:pPr>
        <w:jc w:val="center"/>
        <w:rPr>
          <w:sz w:val="48"/>
          <w:szCs w:val="48"/>
        </w:rPr>
      </w:pPr>
      <w:r w:rsidRPr="008E6454">
        <w:rPr>
          <w:b/>
          <w:sz w:val="48"/>
          <w:szCs w:val="48"/>
        </w:rPr>
        <w:t>život</w:t>
      </w:r>
      <w:r>
        <w:rPr>
          <w:sz w:val="48"/>
          <w:szCs w:val="48"/>
        </w:rPr>
        <w:t xml:space="preserve"> je silnější než </w:t>
      </w:r>
      <w:r w:rsidRPr="008E6454">
        <w:rPr>
          <w:b/>
          <w:sz w:val="48"/>
          <w:szCs w:val="48"/>
        </w:rPr>
        <w:t>smrt</w:t>
      </w:r>
      <w:r>
        <w:rPr>
          <w:sz w:val="48"/>
          <w:szCs w:val="48"/>
        </w:rPr>
        <w:t>.“</w:t>
      </w:r>
    </w:p>
    <w:p w:rsidR="00771CA3" w:rsidRPr="008E6454" w:rsidRDefault="00771CA3" w:rsidP="00E34A84">
      <w:pPr>
        <w:jc w:val="both"/>
        <w:rPr>
          <w:i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i/>
          <w:sz w:val="48"/>
          <w:szCs w:val="48"/>
        </w:rPr>
        <w:t>(K. Hemmerle – 1929-1994)</w:t>
      </w:r>
    </w:p>
    <w:p w:rsidR="00771CA3" w:rsidRPr="004A1E5A" w:rsidRDefault="00771CA3" w:rsidP="00E34A84">
      <w:pPr>
        <w:jc w:val="both"/>
        <w:rPr>
          <w:sz w:val="48"/>
          <w:szCs w:val="48"/>
        </w:rPr>
      </w:pPr>
      <w:r>
        <w:rPr>
          <w:noProof/>
          <w:lang w:eastAsia="cs-CZ"/>
        </w:rPr>
        <w:pict>
          <v:shape id="Obrázek 8" o:spid="_x0000_s1062" type="#_x0000_t75" alt="Velikonoční týden – historie a jednotlivé dny | Český Kutil.cz" style="position:absolute;left:0;text-align:left;margin-left:0;margin-top:14.15pt;width:284.4pt;height:189.3pt;z-index:-251673600;visibility:visible;mso-position-horizontal:center;mso-position-horizontal-relative:margin" wrapcoords="-57 0 -57 21514 21600 21514 21600 0 -57 0">
            <v:imagedata r:id="rId35" o:title=""/>
            <w10:wrap type="tight" anchorx="margin"/>
          </v:shape>
        </w:pict>
      </w:r>
    </w:p>
    <w:p w:rsidR="00771CA3" w:rsidRPr="0033296C" w:rsidRDefault="00771CA3" w:rsidP="0033296C">
      <w:pPr>
        <w:ind w:left="708"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Pr="0033296C">
        <w:rPr>
          <w:b/>
          <w:sz w:val="36"/>
          <w:szCs w:val="36"/>
        </w:rPr>
        <w:t>Poselství Velikonoc by se dalo vyjádřit i přáním…</w:t>
      </w:r>
    </w:p>
    <w:p w:rsidR="00771CA3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 xml:space="preserve">,,Přál bych nám všem velikonoční oči, 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>které hledí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 xml:space="preserve">ze </w:t>
      </w:r>
      <w:r w:rsidRPr="0033296C">
        <w:rPr>
          <w:b/>
          <w:sz w:val="36"/>
          <w:szCs w:val="36"/>
        </w:rPr>
        <w:t xml:space="preserve">smrti </w:t>
      </w:r>
      <w:r w:rsidRPr="0033296C">
        <w:rPr>
          <w:sz w:val="36"/>
          <w:szCs w:val="36"/>
        </w:rPr>
        <w:t xml:space="preserve">do </w:t>
      </w:r>
      <w:r w:rsidRPr="0033296C">
        <w:rPr>
          <w:b/>
          <w:sz w:val="36"/>
          <w:szCs w:val="36"/>
        </w:rPr>
        <w:t>života</w:t>
      </w:r>
      <w:r w:rsidRPr="0033296C">
        <w:rPr>
          <w:sz w:val="36"/>
          <w:szCs w:val="36"/>
        </w:rPr>
        <w:t>,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>z </w:t>
      </w:r>
      <w:r w:rsidRPr="0033296C">
        <w:rPr>
          <w:b/>
          <w:sz w:val="36"/>
          <w:szCs w:val="36"/>
        </w:rPr>
        <w:t xml:space="preserve">viny </w:t>
      </w:r>
      <w:r w:rsidRPr="0033296C">
        <w:rPr>
          <w:sz w:val="36"/>
          <w:szCs w:val="36"/>
        </w:rPr>
        <w:t xml:space="preserve">na </w:t>
      </w:r>
      <w:r w:rsidRPr="0033296C">
        <w:rPr>
          <w:b/>
          <w:sz w:val="36"/>
          <w:szCs w:val="36"/>
        </w:rPr>
        <w:t>odpuštění</w:t>
      </w:r>
      <w:r w:rsidRPr="0033296C">
        <w:rPr>
          <w:sz w:val="36"/>
          <w:szCs w:val="36"/>
        </w:rPr>
        <w:t>,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>z </w:t>
      </w:r>
      <w:r w:rsidRPr="0033296C">
        <w:rPr>
          <w:b/>
          <w:sz w:val="36"/>
          <w:szCs w:val="36"/>
        </w:rPr>
        <w:t>rozdělení</w:t>
      </w:r>
      <w:r w:rsidRPr="0033296C">
        <w:rPr>
          <w:sz w:val="36"/>
          <w:szCs w:val="36"/>
        </w:rPr>
        <w:t xml:space="preserve"> k </w:t>
      </w:r>
      <w:r w:rsidRPr="0033296C">
        <w:rPr>
          <w:b/>
          <w:sz w:val="36"/>
          <w:szCs w:val="36"/>
        </w:rPr>
        <w:t>jednotě</w:t>
      </w:r>
      <w:r w:rsidRPr="0033296C">
        <w:rPr>
          <w:sz w:val="36"/>
          <w:szCs w:val="36"/>
        </w:rPr>
        <w:t>,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>z </w:t>
      </w:r>
      <w:r w:rsidRPr="0033296C">
        <w:rPr>
          <w:b/>
          <w:sz w:val="36"/>
          <w:szCs w:val="36"/>
        </w:rPr>
        <w:t>ran</w:t>
      </w:r>
      <w:r w:rsidRPr="0033296C">
        <w:rPr>
          <w:sz w:val="36"/>
          <w:szCs w:val="36"/>
        </w:rPr>
        <w:t xml:space="preserve"> k </w:t>
      </w:r>
      <w:r w:rsidRPr="0033296C">
        <w:rPr>
          <w:b/>
          <w:sz w:val="36"/>
          <w:szCs w:val="36"/>
        </w:rPr>
        <w:t>uzdravení.</w:t>
      </w:r>
    </w:p>
    <w:p w:rsidR="00771CA3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 xml:space="preserve">Přál bych nám velikonoční oči, 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>které dohlédnou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 xml:space="preserve">od </w:t>
      </w:r>
      <w:r w:rsidRPr="0033296C">
        <w:rPr>
          <w:b/>
          <w:sz w:val="36"/>
          <w:szCs w:val="36"/>
        </w:rPr>
        <w:t>člověka</w:t>
      </w:r>
      <w:r w:rsidRPr="0033296C">
        <w:rPr>
          <w:sz w:val="36"/>
          <w:szCs w:val="36"/>
        </w:rPr>
        <w:t xml:space="preserve"> k </w:t>
      </w:r>
      <w:r w:rsidRPr="0033296C">
        <w:rPr>
          <w:b/>
          <w:sz w:val="36"/>
          <w:szCs w:val="36"/>
        </w:rPr>
        <w:t>Bohu</w:t>
      </w:r>
      <w:r w:rsidRPr="0033296C">
        <w:rPr>
          <w:sz w:val="36"/>
          <w:szCs w:val="36"/>
        </w:rPr>
        <w:t>,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 xml:space="preserve">od </w:t>
      </w:r>
      <w:r w:rsidRPr="0033296C">
        <w:rPr>
          <w:b/>
          <w:sz w:val="36"/>
          <w:szCs w:val="36"/>
        </w:rPr>
        <w:t>Boha</w:t>
      </w:r>
      <w:r w:rsidRPr="0033296C">
        <w:rPr>
          <w:sz w:val="36"/>
          <w:szCs w:val="36"/>
        </w:rPr>
        <w:t xml:space="preserve"> k </w:t>
      </w:r>
      <w:r w:rsidRPr="0033296C">
        <w:rPr>
          <w:b/>
          <w:sz w:val="36"/>
          <w:szCs w:val="36"/>
        </w:rPr>
        <w:t>člověku</w:t>
      </w:r>
      <w:r w:rsidRPr="0033296C">
        <w:rPr>
          <w:sz w:val="36"/>
          <w:szCs w:val="36"/>
        </w:rPr>
        <w:t>,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 xml:space="preserve">od </w:t>
      </w:r>
      <w:r w:rsidRPr="0033296C">
        <w:rPr>
          <w:b/>
          <w:sz w:val="36"/>
          <w:szCs w:val="36"/>
        </w:rPr>
        <w:t>JÁ</w:t>
      </w:r>
      <w:r w:rsidRPr="0033296C">
        <w:rPr>
          <w:sz w:val="36"/>
          <w:szCs w:val="36"/>
        </w:rPr>
        <w:t xml:space="preserve"> k </w:t>
      </w:r>
      <w:r w:rsidRPr="0033296C">
        <w:rPr>
          <w:b/>
          <w:sz w:val="36"/>
          <w:szCs w:val="36"/>
        </w:rPr>
        <w:t>TY</w:t>
      </w:r>
      <w:r w:rsidRPr="0033296C">
        <w:rPr>
          <w:sz w:val="36"/>
          <w:szCs w:val="36"/>
        </w:rPr>
        <w:t>.</w:t>
      </w:r>
    </w:p>
    <w:p w:rsidR="00771CA3" w:rsidRDefault="00771CA3" w:rsidP="0033296C">
      <w:pPr>
        <w:jc w:val="center"/>
        <w:rPr>
          <w:sz w:val="36"/>
          <w:szCs w:val="36"/>
        </w:rPr>
      </w:pPr>
      <w:r w:rsidRPr="0033296C">
        <w:rPr>
          <w:sz w:val="36"/>
          <w:szCs w:val="36"/>
        </w:rPr>
        <w:t xml:space="preserve">Nám všem k tomu přeji 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b/>
          <w:sz w:val="36"/>
          <w:szCs w:val="36"/>
        </w:rPr>
        <w:t>velikonoční sílu</w:t>
      </w:r>
      <w:r w:rsidRPr="0033296C">
        <w:rPr>
          <w:sz w:val="36"/>
          <w:szCs w:val="36"/>
        </w:rPr>
        <w:t xml:space="preserve"> a </w:t>
      </w:r>
      <w:r w:rsidRPr="0033296C">
        <w:rPr>
          <w:b/>
          <w:sz w:val="36"/>
          <w:szCs w:val="36"/>
        </w:rPr>
        <w:t>pokoj,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b/>
          <w:sz w:val="36"/>
          <w:szCs w:val="36"/>
        </w:rPr>
        <w:t>Světlo</w:t>
      </w:r>
      <w:r w:rsidRPr="0033296C">
        <w:rPr>
          <w:sz w:val="36"/>
          <w:szCs w:val="36"/>
        </w:rPr>
        <w:t xml:space="preserve">, </w:t>
      </w:r>
      <w:r w:rsidRPr="0033296C">
        <w:rPr>
          <w:b/>
          <w:sz w:val="36"/>
          <w:szCs w:val="36"/>
        </w:rPr>
        <w:t>naději</w:t>
      </w:r>
      <w:r w:rsidRPr="0033296C">
        <w:rPr>
          <w:sz w:val="36"/>
          <w:szCs w:val="36"/>
        </w:rPr>
        <w:t xml:space="preserve"> a </w:t>
      </w:r>
      <w:r w:rsidRPr="0033296C">
        <w:rPr>
          <w:b/>
          <w:sz w:val="36"/>
          <w:szCs w:val="36"/>
        </w:rPr>
        <w:t xml:space="preserve">víru </w:t>
      </w:r>
      <w:r w:rsidRPr="0033296C">
        <w:rPr>
          <w:sz w:val="36"/>
          <w:szCs w:val="36"/>
        </w:rPr>
        <w:t>v to, že</w:t>
      </w:r>
    </w:p>
    <w:p w:rsidR="00771CA3" w:rsidRPr="0033296C" w:rsidRDefault="00771CA3" w:rsidP="0033296C">
      <w:pPr>
        <w:jc w:val="center"/>
        <w:rPr>
          <w:sz w:val="36"/>
          <w:szCs w:val="36"/>
        </w:rPr>
      </w:pPr>
      <w:r w:rsidRPr="0033296C">
        <w:rPr>
          <w:b/>
          <w:sz w:val="36"/>
          <w:szCs w:val="36"/>
        </w:rPr>
        <w:t>život</w:t>
      </w:r>
      <w:r w:rsidRPr="0033296C">
        <w:rPr>
          <w:sz w:val="36"/>
          <w:szCs w:val="36"/>
        </w:rPr>
        <w:t xml:space="preserve"> je silnější než </w:t>
      </w:r>
      <w:r w:rsidRPr="0033296C">
        <w:rPr>
          <w:b/>
          <w:sz w:val="36"/>
          <w:szCs w:val="36"/>
        </w:rPr>
        <w:t>smrt</w:t>
      </w:r>
      <w:r w:rsidRPr="0033296C">
        <w:rPr>
          <w:sz w:val="36"/>
          <w:szCs w:val="36"/>
        </w:rPr>
        <w:t>.“</w:t>
      </w:r>
    </w:p>
    <w:p w:rsidR="00771CA3" w:rsidRPr="0033296C" w:rsidRDefault="00771CA3" w:rsidP="0033296C">
      <w:pPr>
        <w:jc w:val="both"/>
        <w:rPr>
          <w:i/>
          <w:sz w:val="36"/>
          <w:szCs w:val="36"/>
        </w:rPr>
      </w:pPr>
      <w:r w:rsidRPr="0033296C">
        <w:rPr>
          <w:sz w:val="36"/>
          <w:szCs w:val="36"/>
        </w:rPr>
        <w:tab/>
      </w:r>
      <w:r w:rsidRPr="0033296C">
        <w:rPr>
          <w:sz w:val="36"/>
          <w:szCs w:val="36"/>
        </w:rPr>
        <w:tab/>
      </w:r>
      <w:r w:rsidRPr="0033296C">
        <w:rPr>
          <w:sz w:val="36"/>
          <w:szCs w:val="36"/>
        </w:rPr>
        <w:tab/>
      </w:r>
      <w:r w:rsidRPr="0033296C">
        <w:rPr>
          <w:sz w:val="36"/>
          <w:szCs w:val="36"/>
        </w:rPr>
        <w:tab/>
      </w:r>
      <w:r>
        <w:rPr>
          <w:sz w:val="36"/>
          <w:szCs w:val="36"/>
        </w:rPr>
        <w:t xml:space="preserve">     </w:t>
      </w:r>
      <w:r w:rsidRPr="0033296C">
        <w:rPr>
          <w:i/>
          <w:sz w:val="36"/>
          <w:szCs w:val="36"/>
        </w:rPr>
        <w:t>(K. Hemmerle – 1929-1994)</w:t>
      </w:r>
    </w:p>
    <w:p w:rsidR="00771CA3" w:rsidRPr="004A1E5A" w:rsidRDefault="00771CA3" w:rsidP="0033296C">
      <w:pPr>
        <w:jc w:val="both"/>
        <w:rPr>
          <w:sz w:val="48"/>
          <w:szCs w:val="48"/>
        </w:rPr>
      </w:pPr>
      <w:r>
        <w:rPr>
          <w:noProof/>
          <w:lang w:eastAsia="cs-CZ"/>
        </w:rPr>
        <w:pict>
          <v:shape id="Obrázek 28" o:spid="_x0000_s1063" type="#_x0000_t75" alt="Velikonoční týden – historie a jednotlivé dny | Český Kutil.cz" style="position:absolute;left:0;text-align:left;margin-left:0;margin-top:14.15pt;width:284.4pt;height:189.3pt;z-index:-251639808;visibility:visible;mso-position-horizontal:center;mso-position-horizontal-relative:margin" wrapcoords="-57 0 -57 21514 21600 21514 21600 0 -57 0">
            <v:imagedata r:id="rId35" o:title=""/>
            <w10:wrap type="tight" anchorx="margin"/>
          </v:shape>
        </w:pict>
      </w:r>
    </w:p>
    <w:sectPr w:rsidR="00771CA3" w:rsidRPr="004A1E5A" w:rsidSect="00E97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636B2"/>
    <w:multiLevelType w:val="hybridMultilevel"/>
    <w:tmpl w:val="82D6CC50"/>
    <w:lvl w:ilvl="0" w:tplc="232CB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1F6E6E"/>
    <w:multiLevelType w:val="hybridMultilevel"/>
    <w:tmpl w:val="31B4196A"/>
    <w:lvl w:ilvl="0" w:tplc="178EFB32">
      <w:start w:val="23"/>
      <w:numFmt w:val="bullet"/>
      <w:lvlText w:val="-"/>
      <w:lvlJc w:val="left"/>
      <w:pPr>
        <w:ind w:left="150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3D3C6AA8"/>
    <w:multiLevelType w:val="hybridMultilevel"/>
    <w:tmpl w:val="F4BEB8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3F114F"/>
    <w:multiLevelType w:val="hybridMultilevel"/>
    <w:tmpl w:val="DE668D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C10434"/>
    <w:multiLevelType w:val="hybridMultilevel"/>
    <w:tmpl w:val="FE36F726"/>
    <w:lvl w:ilvl="0" w:tplc="09CE78AC">
      <w:start w:val="1"/>
      <w:numFmt w:val="lowerLetter"/>
      <w:lvlText w:val="%1)"/>
      <w:lvlJc w:val="left"/>
      <w:pPr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6D86E3C"/>
    <w:multiLevelType w:val="multilevel"/>
    <w:tmpl w:val="8AA43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0442BB0"/>
    <w:multiLevelType w:val="hybridMultilevel"/>
    <w:tmpl w:val="5E7E8690"/>
    <w:lvl w:ilvl="0" w:tplc="E92E2246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4DE42F4"/>
    <w:multiLevelType w:val="hybridMultilevel"/>
    <w:tmpl w:val="5F84B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51F57"/>
    <w:multiLevelType w:val="hybridMultilevel"/>
    <w:tmpl w:val="AB3248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0838B1"/>
    <w:multiLevelType w:val="hybridMultilevel"/>
    <w:tmpl w:val="72B27670"/>
    <w:lvl w:ilvl="0" w:tplc="1024A0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4472C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9"/>
  </w:num>
  <w:num w:numId="6">
    <w:abstractNumId w:val="5"/>
  </w:num>
  <w:num w:numId="7">
    <w:abstractNumId w:val="8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792"/>
    <w:rsid w:val="00003F34"/>
    <w:rsid w:val="000211B1"/>
    <w:rsid w:val="00026CD9"/>
    <w:rsid w:val="00027636"/>
    <w:rsid w:val="000632FF"/>
    <w:rsid w:val="0006679F"/>
    <w:rsid w:val="000A7C48"/>
    <w:rsid w:val="000C47E3"/>
    <w:rsid w:val="000D4344"/>
    <w:rsid w:val="000E694A"/>
    <w:rsid w:val="00140693"/>
    <w:rsid w:val="00143CEB"/>
    <w:rsid w:val="0014419D"/>
    <w:rsid w:val="001452AF"/>
    <w:rsid w:val="00157792"/>
    <w:rsid w:val="00165FDF"/>
    <w:rsid w:val="00185D30"/>
    <w:rsid w:val="001A5711"/>
    <w:rsid w:val="001B5964"/>
    <w:rsid w:val="001E69EF"/>
    <w:rsid w:val="002601F3"/>
    <w:rsid w:val="00267994"/>
    <w:rsid w:val="002839FE"/>
    <w:rsid w:val="002910ED"/>
    <w:rsid w:val="0029110D"/>
    <w:rsid w:val="002973F4"/>
    <w:rsid w:val="002A5EB1"/>
    <w:rsid w:val="002A76EB"/>
    <w:rsid w:val="002D7B61"/>
    <w:rsid w:val="002E6417"/>
    <w:rsid w:val="00330A1D"/>
    <w:rsid w:val="0033296C"/>
    <w:rsid w:val="00341723"/>
    <w:rsid w:val="00345B58"/>
    <w:rsid w:val="00371F19"/>
    <w:rsid w:val="003C43D9"/>
    <w:rsid w:val="003E39BB"/>
    <w:rsid w:val="00412855"/>
    <w:rsid w:val="00416FED"/>
    <w:rsid w:val="004701C6"/>
    <w:rsid w:val="004820A5"/>
    <w:rsid w:val="004A1E5A"/>
    <w:rsid w:val="004B55D4"/>
    <w:rsid w:val="004B7B27"/>
    <w:rsid w:val="005048CC"/>
    <w:rsid w:val="005272D7"/>
    <w:rsid w:val="0053551D"/>
    <w:rsid w:val="00536A2D"/>
    <w:rsid w:val="00546C4F"/>
    <w:rsid w:val="00572BDE"/>
    <w:rsid w:val="005B0470"/>
    <w:rsid w:val="005C6BC3"/>
    <w:rsid w:val="005D2790"/>
    <w:rsid w:val="005E3C22"/>
    <w:rsid w:val="005E657A"/>
    <w:rsid w:val="005E6EC8"/>
    <w:rsid w:val="00637A17"/>
    <w:rsid w:val="00657AFE"/>
    <w:rsid w:val="006A3517"/>
    <w:rsid w:val="006D3E4A"/>
    <w:rsid w:val="007145D7"/>
    <w:rsid w:val="00760B16"/>
    <w:rsid w:val="00760EF0"/>
    <w:rsid w:val="007701F0"/>
    <w:rsid w:val="00771CA3"/>
    <w:rsid w:val="00787CDE"/>
    <w:rsid w:val="007D3759"/>
    <w:rsid w:val="007E3775"/>
    <w:rsid w:val="007F5A99"/>
    <w:rsid w:val="007F7EA7"/>
    <w:rsid w:val="008114C0"/>
    <w:rsid w:val="0082149E"/>
    <w:rsid w:val="008239A2"/>
    <w:rsid w:val="00841DC7"/>
    <w:rsid w:val="0084354E"/>
    <w:rsid w:val="00861F0C"/>
    <w:rsid w:val="008867D8"/>
    <w:rsid w:val="008C30EB"/>
    <w:rsid w:val="008E6454"/>
    <w:rsid w:val="00983E3A"/>
    <w:rsid w:val="009E620A"/>
    <w:rsid w:val="009F145B"/>
    <w:rsid w:val="009F6260"/>
    <w:rsid w:val="009F75D8"/>
    <w:rsid w:val="00A109EB"/>
    <w:rsid w:val="00A171C4"/>
    <w:rsid w:val="00A213BA"/>
    <w:rsid w:val="00A26976"/>
    <w:rsid w:val="00A27C58"/>
    <w:rsid w:val="00A555AB"/>
    <w:rsid w:val="00A84595"/>
    <w:rsid w:val="00A8603D"/>
    <w:rsid w:val="00AA20E2"/>
    <w:rsid w:val="00AB72A3"/>
    <w:rsid w:val="00AE3488"/>
    <w:rsid w:val="00B20027"/>
    <w:rsid w:val="00B230C4"/>
    <w:rsid w:val="00B37D2A"/>
    <w:rsid w:val="00B40F87"/>
    <w:rsid w:val="00B52F2F"/>
    <w:rsid w:val="00B90CEB"/>
    <w:rsid w:val="00BA556C"/>
    <w:rsid w:val="00BB6E1C"/>
    <w:rsid w:val="00BC1BB8"/>
    <w:rsid w:val="00BC7EEB"/>
    <w:rsid w:val="00BF0BCD"/>
    <w:rsid w:val="00C002F5"/>
    <w:rsid w:val="00C02FDD"/>
    <w:rsid w:val="00C36253"/>
    <w:rsid w:val="00C5182F"/>
    <w:rsid w:val="00CE2C52"/>
    <w:rsid w:val="00CF355D"/>
    <w:rsid w:val="00D17226"/>
    <w:rsid w:val="00D277B4"/>
    <w:rsid w:val="00D40342"/>
    <w:rsid w:val="00D77DE5"/>
    <w:rsid w:val="00D816EB"/>
    <w:rsid w:val="00DC2EC1"/>
    <w:rsid w:val="00DC50C9"/>
    <w:rsid w:val="00DE2A92"/>
    <w:rsid w:val="00E15837"/>
    <w:rsid w:val="00E16ED8"/>
    <w:rsid w:val="00E32116"/>
    <w:rsid w:val="00E34128"/>
    <w:rsid w:val="00E34A84"/>
    <w:rsid w:val="00E9484F"/>
    <w:rsid w:val="00E97023"/>
    <w:rsid w:val="00EC35AE"/>
    <w:rsid w:val="00EC469E"/>
    <w:rsid w:val="00F05999"/>
    <w:rsid w:val="00F15008"/>
    <w:rsid w:val="00F72FD7"/>
    <w:rsid w:val="00F80DCD"/>
    <w:rsid w:val="00FB5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9B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048C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E32116"/>
    <w:rPr>
      <w:rFonts w:cs="Times New Roman"/>
      <w:color w:val="0000FF"/>
      <w:u w:val="single"/>
    </w:rPr>
  </w:style>
  <w:style w:type="character" w:customStyle="1" w:styleId="grkhzd">
    <w:name w:val="grkhzd"/>
    <w:basedOn w:val="DefaultParagraphFont"/>
    <w:uiPriority w:val="99"/>
    <w:rsid w:val="00E32116"/>
    <w:rPr>
      <w:rFonts w:cs="Times New Roman"/>
    </w:rPr>
  </w:style>
  <w:style w:type="character" w:customStyle="1" w:styleId="eq0j8">
    <w:name w:val="eq0j8"/>
    <w:basedOn w:val="DefaultParagraphFont"/>
    <w:uiPriority w:val="99"/>
    <w:rsid w:val="00E3211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32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29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59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9957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9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99578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9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9958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9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59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28</Pages>
  <Words>1577</Words>
  <Characters>9305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Účet Microsoft</dc:creator>
  <cp:keywords/>
  <dc:description/>
  <cp:lastModifiedBy>Robert K</cp:lastModifiedBy>
  <cp:revision>2</cp:revision>
  <cp:lastPrinted>2021-03-23T13:29:00Z</cp:lastPrinted>
  <dcterms:created xsi:type="dcterms:W3CDTF">2021-03-27T19:39:00Z</dcterms:created>
  <dcterms:modified xsi:type="dcterms:W3CDTF">2021-03-27T19:39:00Z</dcterms:modified>
</cp:coreProperties>
</file>